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3DEFAC" w14:textId="5D62F232" w:rsidR="00CD65CA" w:rsidRDefault="00CD65CA" w:rsidP="00CD65CA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Приложение</w:t>
      </w:r>
      <w:r w:rsidR="0075519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№2</w:t>
      </w:r>
    </w:p>
    <w:p w14:paraId="7B236F38" w14:textId="77777777" w:rsidR="00436C92" w:rsidRDefault="00436C92" w:rsidP="00436C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562100D" w14:textId="6E0E78D2" w:rsidR="00CD65CA" w:rsidRDefault="002B3DC9" w:rsidP="00436C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proofErr w:type="spellStart"/>
      <w:r w:rsidRPr="00D92B8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Кеге</w:t>
      </w:r>
      <w:r w:rsidR="00F12A00" w:rsidRPr="00D92B8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льр</w:t>
      </w:r>
      <w:r w:rsidRPr="00D92B8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инг</w:t>
      </w:r>
      <w:proofErr w:type="spellEnd"/>
      <w:r w:rsidR="00CF2C4F" w:rsidRPr="00D92B8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CD65CA" w:rsidRPr="00D92B8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–</w:t>
      </w:r>
      <w:r w:rsidR="00F839D5" w:rsidRPr="00D92B8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мини</w:t>
      </w:r>
      <w:r w:rsidR="00CD65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14:paraId="1E23A015" w14:textId="425D3FA9" w:rsidR="00136EA8" w:rsidRDefault="00CD65CA" w:rsidP="00436C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(младшая и средняя возрастн</w:t>
      </w:r>
      <w:r w:rsidR="00436C9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ые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групп</w:t>
      </w:r>
      <w:r w:rsidR="00436C9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ы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)</w:t>
      </w:r>
    </w:p>
    <w:p w14:paraId="196EB826" w14:textId="77777777" w:rsidR="00436C92" w:rsidRPr="00CD65CA" w:rsidRDefault="00436C92" w:rsidP="00436C9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37A1774" w14:textId="0AD11807" w:rsidR="00136EA8" w:rsidRPr="00CD65CA" w:rsidRDefault="00136EA8" w:rsidP="00436C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 состязаний:</w:t>
      </w: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241F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8E2265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наиболее короткое время робот, не выходя за пределы круга, очерчивающего ринг, должен вытолкнуть расположенные в нем кегли. </w:t>
      </w:r>
    </w:p>
    <w:p w14:paraId="1DE28539" w14:textId="77777777" w:rsidR="00816D72" w:rsidRPr="00CD65CA" w:rsidRDefault="0041638E" w:rsidP="00436C92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1. </w:t>
      </w:r>
      <w:r w:rsidR="005C78E2" w:rsidRPr="00CD65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Условия состязания</w:t>
      </w:r>
    </w:p>
    <w:p w14:paraId="161DAB82" w14:textId="66D0E2C2" w:rsidR="0041638E" w:rsidRPr="00CD65CA" w:rsidRDefault="0041638E" w:rsidP="00436C92">
      <w:pPr>
        <w:pStyle w:val="Defaul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1.1. Соревнования </w:t>
      </w:r>
      <w:r w:rsidRPr="00CD65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предназначены </w:t>
      </w: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для команд, использующих робототехнически</w:t>
      </w:r>
      <w:r w:rsidR="00F839D5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набор</w:t>
      </w:r>
      <w:r w:rsidR="00F839D5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D65C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LEGO</w:t>
      </w: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D65C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WeDo</w:t>
      </w:r>
      <w:proofErr w:type="spellEnd"/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2.0</w:t>
      </w:r>
      <w:r w:rsidR="009A5E42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="009A5E42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хабы</w:t>
      </w:r>
      <w:proofErr w:type="spellEnd"/>
      <w:r w:rsidR="009A5E42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BOOST или </w:t>
      </w:r>
      <w:proofErr w:type="spellStart"/>
      <w:r w:rsidR="009A5E42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PoweredUP</w:t>
      </w:r>
      <w:proofErr w:type="spellEnd"/>
      <w:r w:rsidR="009A5E42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F839D5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РОБОТРЕК «Стажер А».</w:t>
      </w:r>
    </w:p>
    <w:p w14:paraId="0B495EDD" w14:textId="26D8AAA4" w:rsidR="0041638E" w:rsidRPr="00CD65CA" w:rsidRDefault="0041638E" w:rsidP="00436C92">
      <w:pPr>
        <w:pStyle w:val="Defaul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96070C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67ED1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Попыткой называется выполнение роботом задания на поле после старта, до окончания максимального времени на попытку или остановки по решению судьи.</w:t>
      </w:r>
    </w:p>
    <w:p w14:paraId="18C90673" w14:textId="07D8FF55" w:rsidR="003739F4" w:rsidRPr="00CD65CA" w:rsidRDefault="003739F4" w:rsidP="00436C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96070C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067ED1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Заездом называется совокупность попыток всех команд.</w:t>
      </w:r>
    </w:p>
    <w:p w14:paraId="73092C29" w14:textId="21917406" w:rsidR="003739F4" w:rsidRPr="00CD65CA" w:rsidRDefault="003739F4" w:rsidP="00436C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96070C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067ED1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Команды могут настраивать робота только во время подготовки и отладки, после окончания этого времени нельзя модифицировать или менять робота (например: поменять батарейки) и заменять программу. Также команды не могут просить дополнительного времени.</w:t>
      </w:r>
    </w:p>
    <w:p w14:paraId="6D1DCE17" w14:textId="3AEA3B63" w:rsidR="003739F4" w:rsidRPr="00CD65CA" w:rsidRDefault="003739F4" w:rsidP="00436C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96070C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067ED1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После окончания времени отладки, перед заездом, команды должны поместить робота в инспекционную область. После подтверждения судьи, что роботы соответствуют всем требованиям, соревнования могут быть начаты.</w:t>
      </w:r>
    </w:p>
    <w:p w14:paraId="2B782C16" w14:textId="77777777" w:rsidR="00816D72" w:rsidRPr="00CD65CA" w:rsidRDefault="0041638E" w:rsidP="00436C92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2. </w:t>
      </w:r>
      <w:r w:rsidR="005C78E2" w:rsidRPr="00CD65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Игровое поле</w:t>
      </w:r>
    </w:p>
    <w:p w14:paraId="67AAA4D9" w14:textId="5825CC9D" w:rsidR="008E2265" w:rsidRPr="00CD65CA" w:rsidRDefault="0041638E" w:rsidP="00436C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96070C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8E2265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Цвет ринга </w:t>
      </w:r>
      <w:r w:rsidR="00643184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8E2265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белый. </w:t>
      </w:r>
      <w:r w:rsidR="0095653F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Цвет ограничительной линии – черный.</w:t>
      </w:r>
    </w:p>
    <w:p w14:paraId="1882F90B" w14:textId="72FE08E3" w:rsidR="008E2265" w:rsidRPr="00CD65CA" w:rsidRDefault="008E2265" w:rsidP="00436C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2.2. </w:t>
      </w:r>
      <w:r w:rsidR="0095653F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Диаметр ринга – 1 м (белый круг). Ширина ограничительной линии – 50 мм.</w:t>
      </w:r>
    </w:p>
    <w:p w14:paraId="7398D729" w14:textId="124491C4" w:rsidR="008E2265" w:rsidRPr="00CD65CA" w:rsidRDefault="008E2265" w:rsidP="00436C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2.3. </w:t>
      </w:r>
      <w:r w:rsidR="0095653F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На ринге устанавливается кегли.</w:t>
      </w:r>
    </w:p>
    <w:p w14:paraId="3C4018D7" w14:textId="1044016A" w:rsidR="00816D72" w:rsidRPr="00CD65CA" w:rsidRDefault="008E2265" w:rsidP="00436C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2.4. </w:t>
      </w:r>
      <w:r w:rsidR="0095653F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Кегли представляют собой жесткие цилиндры диаметром 70 мм, высотой 120 мм и весом не более 50 г.</w:t>
      </w:r>
    </w:p>
    <w:p w14:paraId="4C6C6663" w14:textId="5BA71DF3" w:rsidR="006F7433" w:rsidRPr="00CD65CA" w:rsidRDefault="006F7433" w:rsidP="00436C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2.5. </w:t>
      </w:r>
      <w:r w:rsidR="0095653F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Кегли имеют матовую однотонную поверхность. Кегли имеют два цвета: черный (тёмный) и белый (светлый).</w:t>
      </w:r>
    </w:p>
    <w:p w14:paraId="6CFCC14E" w14:textId="11927D50" w:rsidR="005B0D3E" w:rsidRPr="00CD65CA" w:rsidRDefault="00B57D4B" w:rsidP="00436C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5B0D3E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5B0D3E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 На ринге устанавливается не менее 6 кеглей</w:t>
      </w:r>
      <w:r w:rsidR="005B0D3E" w:rsidRPr="008150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Для </w:t>
      </w:r>
      <w:r w:rsidR="00815018" w:rsidRPr="00815018">
        <w:rPr>
          <w:rFonts w:ascii="Times New Roman" w:hAnsi="Times New Roman" w:cs="Times New Roman"/>
          <w:color w:val="000000" w:themeColor="text1"/>
          <w:sz w:val="28"/>
          <w:szCs w:val="28"/>
        </w:rPr>
        <w:t>средней</w:t>
      </w:r>
      <w:r w:rsidR="005B0D3E" w:rsidRPr="008150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возрастной группы 2-3 кегли должны быть белые (светлые).</w:t>
      </w:r>
    </w:p>
    <w:p w14:paraId="3790C8AB" w14:textId="76E56CFC" w:rsidR="005B0D3E" w:rsidRPr="00CD65CA" w:rsidRDefault="00B57D4B" w:rsidP="00436C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5B0D3E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5B0D3E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Кегли равномерно расставляются внутри окружности ринга. На каждую четверть круга должно приходиться не более 2-х кеглей. Кегли ставятся не ближе 12 см и не далее 15 см от черной ограничительной линии. </w:t>
      </w:r>
    </w:p>
    <w:p w14:paraId="3312BB3C" w14:textId="46F51331" w:rsidR="008723DE" w:rsidRPr="00CD65CA" w:rsidRDefault="00B57D4B" w:rsidP="00436C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5B0D3E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5B0D3E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Кегли расстанавливаются в ходе жеребьёвки перед началом сборки и отладки роботов. Перед началом </w:t>
      </w:r>
      <w:r w:rsidR="00943646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попытки</w:t>
      </w:r>
      <w:r w:rsidR="005B0D3E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робота участник состязания может поправить расположение кеглей (не меняя результатов жеребьёвки). Окончательная расстановка кеглей принимается судьей соревнования.</w:t>
      </w:r>
    </w:p>
    <w:p w14:paraId="70A5B46E" w14:textId="77777777" w:rsidR="008723DE" w:rsidRPr="00CD65CA" w:rsidRDefault="003E7C73" w:rsidP="00436C92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3. </w:t>
      </w:r>
      <w:r w:rsidR="008723DE" w:rsidRPr="00CD65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Команда</w:t>
      </w:r>
    </w:p>
    <w:p w14:paraId="2007C351" w14:textId="77777777" w:rsidR="008723DE" w:rsidRPr="00CD65CA" w:rsidRDefault="0041638E" w:rsidP="00436C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3.1. </w:t>
      </w:r>
      <w:r w:rsidR="008723DE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Команда – коллектив учащихся из 1-2-х человек </w:t>
      </w:r>
      <w:r w:rsidR="00136EA8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(операторов)</w:t>
      </w:r>
      <w:r w:rsidR="00086C68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723DE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во главе с тренером</w:t>
      </w:r>
      <w:r w:rsidR="007A3124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осуществляющие занятия по робототехнике (подготовку к </w:t>
      </w:r>
      <w:r w:rsidR="007A3124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состязаниям). </w:t>
      </w:r>
      <w:r w:rsidR="007A3124" w:rsidRPr="00CD65C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Возраст участников команды определяется на момент проведения соревнований.</w:t>
      </w:r>
    </w:p>
    <w:p w14:paraId="64DCCEDE" w14:textId="77777777" w:rsidR="003E7C73" w:rsidRPr="00CD65CA" w:rsidRDefault="003E7C73" w:rsidP="00436C92">
      <w:pPr>
        <w:pStyle w:val="Defaul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3.2. Минимальный возраст тренера команды – 18 лет.</w:t>
      </w:r>
    </w:p>
    <w:p w14:paraId="05F90FB1" w14:textId="77777777" w:rsidR="0041638E" w:rsidRPr="00CD65CA" w:rsidRDefault="003E7C73" w:rsidP="00436C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3.3</w:t>
      </w:r>
      <w:r w:rsidR="0041638E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 Операторы одного робота не могут быть операторами другого робота.</w:t>
      </w:r>
    </w:p>
    <w:p w14:paraId="3EDBA223" w14:textId="4781022B" w:rsidR="0041638E" w:rsidRPr="00CD65CA" w:rsidRDefault="003E7C73" w:rsidP="00436C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3.4</w:t>
      </w:r>
      <w:r w:rsidR="0041638E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 К соревнованиям на каждого робота команда должна подготовить все необходимые материалы, такие как: комплект необходим</w:t>
      </w:r>
      <w:r w:rsidR="00F36B8E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ых деталей и компонентов набора</w:t>
      </w:r>
      <w:r w:rsidR="0041638E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конструктора, запасные батарейки или аккумуляторы и т.д., а также необходимые ноутбуки (планшеты) с установленным программным обеспечением.</w:t>
      </w:r>
      <w:r w:rsidR="00136EA8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36EA8" w:rsidRPr="00CD65C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Организаторы соревнований оборудованием не обеспечивают.</w:t>
      </w:r>
    </w:p>
    <w:p w14:paraId="0AE7F255" w14:textId="77777777" w:rsidR="0041638E" w:rsidRPr="00CD65CA" w:rsidRDefault="003E7C73" w:rsidP="00436C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3.5</w:t>
      </w:r>
      <w:r w:rsidR="0041638E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 В зоне состязаний (техническая зона и зона соревновательных полей) разрешается находиться только участникам команд (тренерам запрещено), членам оргкомитета, судьям, помощникам судей и волонтерам.</w:t>
      </w:r>
    </w:p>
    <w:p w14:paraId="7F4863A4" w14:textId="77777777" w:rsidR="0041638E" w:rsidRPr="00CD65CA" w:rsidRDefault="003E7C73" w:rsidP="00436C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3.6</w:t>
      </w:r>
      <w:r w:rsidR="0041638E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После старта попытки запрещается вмешиваться в работу робота. Если после старта оператор коснется робота без разрешения судьи, то команда может быть дисквалифицирована, а результат попытки </w:t>
      </w:r>
      <w:r w:rsidR="00136EA8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аннулирован с фиксацией максимального времени</w:t>
      </w:r>
      <w:r w:rsidR="0041638E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72396B2" w14:textId="77777777" w:rsidR="0041638E" w:rsidRPr="00CD65CA" w:rsidRDefault="003E7C73" w:rsidP="00436C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3.7</w:t>
      </w:r>
      <w:r w:rsidR="0041638E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 Участникам команды запрещается покидать зону соревнований без разрешения судьи.</w:t>
      </w:r>
    </w:p>
    <w:p w14:paraId="4B58F7EA" w14:textId="77777777" w:rsidR="0041638E" w:rsidRPr="00CD65CA" w:rsidRDefault="003E7C73" w:rsidP="00436C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3.8</w:t>
      </w:r>
      <w:r w:rsidR="0041638E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 Во время проведения соревнований запрещены любые устройства и методы коммуникации. Всем, кто находится вне области состязаний, запрещено общаться с участниками. Если все же необходимо передать сообщение, то это можно сделать только при непосредственном участии члена Оргкомитета.</w:t>
      </w:r>
    </w:p>
    <w:p w14:paraId="2F2BB043" w14:textId="77777777" w:rsidR="00816D72" w:rsidRPr="00CD65CA" w:rsidRDefault="00A83C04" w:rsidP="00436C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3.9</w:t>
      </w:r>
      <w:r w:rsidR="0041638E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При нарушении командой пункта </w:t>
      </w:r>
      <w:r w:rsidR="003E7C73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3.8.</w:t>
      </w:r>
      <w:r w:rsidR="0041638E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команда будет дисквалифицирована с соревнований.</w:t>
      </w:r>
    </w:p>
    <w:p w14:paraId="72AD780D" w14:textId="42EE0A8E" w:rsidR="0041638E" w:rsidRPr="00CD65CA" w:rsidRDefault="0096070C" w:rsidP="00436C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3.10. Если заезд по решению главного судьи был прекращен из-за недисциплинированного (неэтичного, неспортивного, некорректного) поведения команды, то этой команде засчитывается техническое поражение, а команда по решению главного судьи может быть дисквалифицирована.</w:t>
      </w:r>
    </w:p>
    <w:p w14:paraId="03E38D07" w14:textId="77777777" w:rsidR="00816D72" w:rsidRPr="00CD65CA" w:rsidRDefault="00935BAE" w:rsidP="00436C92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4. </w:t>
      </w:r>
      <w:r w:rsidR="005C78E2" w:rsidRPr="00CD65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Робот</w:t>
      </w:r>
    </w:p>
    <w:p w14:paraId="4BA5F439" w14:textId="59AD3600" w:rsidR="00C0265C" w:rsidRPr="00CD65CA" w:rsidRDefault="00935BAE" w:rsidP="00436C92">
      <w:pPr>
        <w:pStyle w:val="Defaul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="00D82390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1. Максимальный размер робота 200</w:t>
      </w:r>
      <w:r w:rsidR="00A311E6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×</w:t>
      </w:r>
      <w:r w:rsidR="00D82390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200</w:t>
      </w:r>
      <w:r w:rsidR="00A311E6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×200</w:t>
      </w:r>
      <w:r w:rsidR="00D82390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C78E2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мм. </w:t>
      </w:r>
      <w:r w:rsidR="00C0265C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качестве официального инструмента для определения соответствия размеров робота регламенту может быть использован измерительный куб. Чтобы пройти допуск, робот, установленный на ровную горизонтальную поверхность, должен поместиться в данном кубе и не оказывать </w:t>
      </w:r>
      <w:r w:rsidR="00D8394A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давления</w:t>
      </w:r>
      <w:r w:rsidR="00C0265C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стороны или верхнюю часть куба.</w:t>
      </w:r>
      <w:r w:rsidR="00A311E6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Направление движения робота должно быть параллельно стороне куба.</w:t>
      </w:r>
    </w:p>
    <w:p w14:paraId="0FE5CDC5" w14:textId="6F00EC82" w:rsidR="00776F68" w:rsidRPr="00CD65CA" w:rsidRDefault="00776F68" w:rsidP="00436C92">
      <w:pPr>
        <w:pStyle w:val="Defaul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4.2. Во время соревнования размеры робота должны оставаться неизменными и не должны выходить за указанные пределы. Робот должен выталкивать кегли исключительно своим корпусом, т.е. не должен иметь никаких приспособлений для выталкивания кеглей (механических, пневматических, вибрационных, акустических и др.). Запрещено использование каких-либо клейких приспособлений на корпусе робота для сбора кеглей.</w:t>
      </w:r>
    </w:p>
    <w:p w14:paraId="38970EC4" w14:textId="5D461FAF" w:rsidR="003E7C73" w:rsidRPr="00CD65CA" w:rsidRDefault="00776F68" w:rsidP="00436C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4.3. </w:t>
      </w:r>
      <w:r w:rsidR="003E7C73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при осмотре будет найдено нарушение в конструкции робота, то судья даст 3 минуты на устранение нарушения. Однако, если нарушение не </w:t>
      </w:r>
      <w:r w:rsidR="003E7C73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будет устранено в течение этого времени, команда не сможет участвовать в </w:t>
      </w:r>
      <w:r w:rsidR="00BB4813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попытке</w:t>
      </w:r>
      <w:r w:rsidR="003E7C73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301F3B9" w14:textId="13C6845A" w:rsidR="00086C68" w:rsidRPr="00CD65CA" w:rsidRDefault="00680C09" w:rsidP="00436C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4.4. </w:t>
      </w:r>
      <w:r w:rsidR="005C78E2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Робот должен быть автономным</w:t>
      </w:r>
      <w:r w:rsidR="00C0265C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, т.е. не допускается дистанционное управление роботом</w:t>
      </w:r>
      <w:r w:rsidR="006A077B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исключением момента запуска программы на </w:t>
      </w: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выполнение</w:t>
      </w:r>
      <w:r w:rsidR="006A077B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CEFC72B" w14:textId="602C124C" w:rsidR="006A077B" w:rsidRPr="00CD65CA" w:rsidRDefault="006A077B" w:rsidP="00436C92">
      <w:pPr>
        <w:pStyle w:val="Defaul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="00680C09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96070C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Запрещается использование управляющих элементов любых наборов </w:t>
      </w:r>
      <w:r w:rsidRPr="00CD65C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LEGO</w:t>
      </w:r>
      <w:r w:rsidR="008B58B8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</w:t>
      </w:r>
      <w:r w:rsidR="008B58B8" w:rsidRPr="00CD65C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ARDUINO</w:t>
      </w: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исключением</w:t>
      </w:r>
      <w:r w:rsidR="00F839D5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A100E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смарт-</w:t>
      </w:r>
      <w:proofErr w:type="spellStart"/>
      <w:r w:rsidR="000A100E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хаба</w:t>
      </w:r>
      <w:proofErr w:type="spellEnd"/>
      <w:r w:rsidR="000A100E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D65C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WeDo</w:t>
      </w:r>
      <w:proofErr w:type="spellEnd"/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2.0</w:t>
      </w:r>
      <w:r w:rsidR="000A100E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0A100E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хаба</w:t>
      </w:r>
      <w:proofErr w:type="spellEnd"/>
      <w:r w:rsidR="000A100E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A100E" w:rsidRPr="00CD65C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BOOST</w:t>
      </w:r>
      <w:r w:rsidR="00F839D5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0A100E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0A100E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хаба</w:t>
      </w:r>
      <w:proofErr w:type="spellEnd"/>
      <w:r w:rsidR="000A100E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0A100E" w:rsidRPr="00CD65C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PoweredUP</w:t>
      </w:r>
      <w:proofErr w:type="spellEnd"/>
      <w:r w:rsidR="00F839D5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программируемого контроллера РОБОТРЕК «Стажер А»</w:t>
      </w: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5B8709F" w14:textId="4B13C198" w:rsidR="00816D72" w:rsidRPr="00CD65CA" w:rsidRDefault="00935BAE" w:rsidP="00436C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="0096070C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5C78E2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Сборка робота осуществляется в день соревнований. До начала времени сборки робота все части робота должны находиться в начальном состоянии (все детали отдельно). </w:t>
      </w:r>
      <w:r w:rsidR="005B0D3E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сборке робота </w:t>
      </w:r>
      <w:r w:rsidR="005B0D3E" w:rsidRPr="00CD65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нельзя пользоваться инструкциями</w:t>
      </w:r>
      <w:r w:rsidR="005B0D3E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, как в письменном виде, так и в виде иллюстраций.</w:t>
      </w:r>
    </w:p>
    <w:p w14:paraId="7FC55FD8" w14:textId="57652C4E" w:rsidR="00816D72" w:rsidRPr="00CD65CA" w:rsidRDefault="005C78E2" w:rsidP="00436C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935BAE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6070C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5514C6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Количество используемых </w:t>
      </w:r>
      <w:r w:rsidR="000A100E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программируемых </w:t>
      </w:r>
      <w:r w:rsidR="005514C6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хабов – ОДИН. </w:t>
      </w: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Количество используемых моторов – не более </w:t>
      </w:r>
      <w:r w:rsidR="00635F05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5514C6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-х</w:t>
      </w:r>
      <w:r w:rsidR="000A100E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(средних моторов </w:t>
      </w:r>
      <w:proofErr w:type="spellStart"/>
      <w:r w:rsidR="000A100E" w:rsidRPr="00CD65C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WeDo</w:t>
      </w:r>
      <w:proofErr w:type="spellEnd"/>
      <w:r w:rsidR="000A100E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2.0, встроенных моторов </w:t>
      </w:r>
      <w:r w:rsidR="000A100E" w:rsidRPr="00CD65C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BOOST</w:t>
      </w:r>
      <w:r w:rsidR="00F839D5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, двигателей постоянного тока или серводвигателей РОБОТРЕК «Стажер А»</w:t>
      </w:r>
      <w:r w:rsidR="000A100E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58883D0" w14:textId="77777777" w:rsidR="00C51C22" w:rsidRPr="00CD65CA" w:rsidRDefault="00C51C22" w:rsidP="00436C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4.8. </w:t>
      </w:r>
      <w:r w:rsidRPr="00CD65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Нельзя пользоваться датчиками</w:t>
      </w: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CD65CA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запрещено использование любых приспособлений для позиционирования.</w:t>
      </w:r>
      <w:r w:rsidRPr="00CD65C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Для определения направления ориентации робота допускается использование элементов конструкции робота.</w:t>
      </w:r>
    </w:p>
    <w:p w14:paraId="220C2583" w14:textId="7C71BE8F" w:rsidR="003E7C73" w:rsidRPr="00CD65CA" w:rsidRDefault="00935BAE" w:rsidP="00436C92">
      <w:pPr>
        <w:pStyle w:val="Defaul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3E7C73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C51C22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3E7C73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 Командам не разрешается изменять любые оригинальные части (например: смарт-хаб, двигатель, датчики, детали и т.д.)</w:t>
      </w:r>
      <w:r w:rsidR="008B58B8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робототехнических наборов</w:t>
      </w:r>
      <w:r w:rsidR="003E7C73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707C5B1" w14:textId="6F96BA8D" w:rsidR="003E7C73" w:rsidRPr="00CD65CA" w:rsidRDefault="00935BAE" w:rsidP="00436C92">
      <w:pPr>
        <w:pStyle w:val="Defaul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3E7C73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C51C22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="003E7C73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 В конструкции роботов</w:t>
      </w:r>
      <w:r w:rsidR="008727BE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нельзя использовать клей</w:t>
      </w:r>
      <w:r w:rsidR="003E7C73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, веревки или резинки для закрепления деталей между собой</w:t>
      </w:r>
      <w:r w:rsidR="00775848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 Допускается использование винтов, если они предусмотрены набором</w:t>
      </w:r>
      <w:r w:rsidR="003E7C73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C788BC5" w14:textId="78A05487" w:rsidR="003E7C73" w:rsidRPr="00CD65CA" w:rsidRDefault="00935BAE" w:rsidP="00436C92">
      <w:pPr>
        <w:pStyle w:val="Defaul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4.1</w:t>
      </w:r>
      <w:r w:rsidR="00C51C22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3E7C73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Движение роботов начинается после команды судьи и однократного нажатия оператором кнопки RUN (блок </w:t>
      </w:r>
      <w:r w:rsidR="00125344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НАЧАЛО</w:t>
      </w:r>
      <w:r w:rsidR="003E7C73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</w:t>
      </w:r>
      <w:r w:rsidR="003E7C73" w:rsidRPr="00CD65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ЗАПРЕЩЕНО </w:t>
      </w:r>
      <w:r w:rsidR="003E7C73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производить любые манипуляции перед стартом, не определенные данным регламентом.</w:t>
      </w:r>
    </w:p>
    <w:p w14:paraId="4796D0EB" w14:textId="64B42D7A" w:rsidR="003E7C73" w:rsidRPr="00CD65CA" w:rsidRDefault="00935BAE" w:rsidP="00436C92">
      <w:pPr>
        <w:pStyle w:val="Defaul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4.1</w:t>
      </w:r>
      <w:r w:rsidR="00C51C22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3E7C73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gramStart"/>
      <w:r w:rsidR="003E7C73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Автономная работа робота осуществляется под управлением программы, написанной на одном из учебных языков программирования (</w:t>
      </w:r>
      <w:r w:rsidR="003E7C73" w:rsidRPr="00CD65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LEGO </w:t>
      </w:r>
      <w:proofErr w:type="spellStart"/>
      <w:r w:rsidR="003E7C73" w:rsidRPr="00CD65C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WeDo</w:t>
      </w:r>
      <w:proofErr w:type="spellEnd"/>
      <w:r w:rsidR="003E7C73" w:rsidRPr="00CD65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2.0, </w:t>
      </w:r>
      <w:proofErr w:type="spellStart"/>
      <w:r w:rsidR="003E7C73" w:rsidRPr="00CD65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Scratch</w:t>
      </w:r>
      <w:proofErr w:type="spellEnd"/>
      <w:r w:rsidR="000A100E" w:rsidRPr="00CD65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, </w:t>
      </w:r>
      <w:r w:rsidR="000A100E" w:rsidRPr="00CD65C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BOOST</w:t>
      </w:r>
      <w:r w:rsidR="000A100E" w:rsidRPr="00CD65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, </w:t>
      </w:r>
      <w:proofErr w:type="spellStart"/>
      <w:r w:rsidR="000A100E" w:rsidRPr="00CD65C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PoweredUP</w:t>
      </w:r>
      <w:proofErr w:type="spellEnd"/>
      <w:r w:rsidR="00F839D5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839D5" w:rsidRPr="00CD65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или </w:t>
      </w:r>
      <w:proofErr w:type="spellStart"/>
      <w:r w:rsidR="00F839D5" w:rsidRPr="00CD65C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MyRobotTime</w:t>
      </w:r>
      <w:proofErr w:type="spellEnd"/>
      <w:r w:rsidR="00F839D5" w:rsidRPr="00CD65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(</w:t>
      </w:r>
      <w:r w:rsidR="00F839D5" w:rsidRPr="00CD65C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MRT</w:t>
      </w:r>
      <w:r w:rsidR="00F839D5" w:rsidRPr="00CD65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)</w:t>
      </w:r>
      <w:r w:rsidR="003E7C73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3E7C73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допускается использование других языков и сред программирования.</w:t>
      </w:r>
    </w:p>
    <w:p w14:paraId="7FD9A4BA" w14:textId="4C9FF310" w:rsidR="003E7C73" w:rsidRPr="00CD65CA" w:rsidRDefault="00935BAE" w:rsidP="00436C92">
      <w:pPr>
        <w:pStyle w:val="Defaul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3E7C73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.1</w:t>
      </w:r>
      <w:r w:rsidR="00C51C22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3E7C73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3E7C73" w:rsidRPr="00CD65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В </w:t>
      </w:r>
      <w:r w:rsidR="00CD65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контроллере, </w:t>
      </w:r>
      <w:r w:rsidR="003E7C73" w:rsidRPr="00CD65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компьютере (ноутбуке, планшете) должна быть загружена только одна программа</w:t>
      </w:r>
      <w:r w:rsidR="003E7C73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, прежде чем поместить робота в зону карантина для проверки</w:t>
      </w:r>
      <w:r w:rsidR="00CD65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B918036" w14:textId="0071C3D6" w:rsidR="003E7C73" w:rsidRPr="00CD65CA" w:rsidRDefault="00935BAE" w:rsidP="00436C92">
      <w:pPr>
        <w:pStyle w:val="Defaul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3E7C73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.1</w:t>
      </w:r>
      <w:r w:rsidR="00C51C22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3E7C73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Перед началом соревнований заводское наименование смарт-хабов должно быть изменено. Если в ходе соревнования команда не сможет выполнить задание из-за </w:t>
      </w:r>
      <w:proofErr w:type="spellStart"/>
      <w:r w:rsidR="003E7C73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переподключения</w:t>
      </w:r>
      <w:proofErr w:type="spellEnd"/>
      <w:r w:rsidR="003E7C73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proofErr w:type="spellStart"/>
      <w:r w:rsidR="003E7C73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неподключения</w:t>
      </w:r>
      <w:proofErr w:type="spellEnd"/>
      <w:r w:rsidR="003E7C73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</w:t>
      </w:r>
      <w:r w:rsidR="003E7C73" w:rsidRPr="00CD65C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BT</w:t>
      </w:r>
      <w:r w:rsidR="003E7C73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-соединению, связанное с нарушением данного требования, то следует дисквалификация команды.</w:t>
      </w:r>
    </w:p>
    <w:p w14:paraId="77F06F35" w14:textId="70A99B7E" w:rsidR="003E7C73" w:rsidRPr="00CD65CA" w:rsidRDefault="00935BAE" w:rsidP="00436C92">
      <w:pPr>
        <w:pStyle w:val="Defaul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3E7C73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.1</w:t>
      </w:r>
      <w:r w:rsidR="00C51C22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3E7C73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3E7C73" w:rsidRPr="00CD65C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Перед</w:t>
      </w:r>
      <w:r w:rsidR="003E7C73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заездом команде, по её требованию в устной форме, заявленному на соревновательном поле, выделяется </w:t>
      </w:r>
      <w:r w:rsidR="003E7C73" w:rsidRPr="00CD65C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не более 3 минут</w:t>
      </w:r>
      <w:r w:rsidR="003E7C73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проверки </w:t>
      </w:r>
      <w:r w:rsidR="003E7C73" w:rsidRPr="00CD65C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BT</w:t>
      </w:r>
      <w:r w:rsidR="003E7C73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-соединения </w:t>
      </w:r>
      <w:r w:rsidR="003E7C73" w:rsidRPr="00CD65C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 контролем</w:t>
      </w:r>
      <w:r w:rsidR="003E7C73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судьи/помощника.</w:t>
      </w:r>
    </w:p>
    <w:p w14:paraId="55FF5CA7" w14:textId="4117B590" w:rsidR="009801CD" w:rsidRPr="00CD65CA" w:rsidRDefault="00935BAE" w:rsidP="00436C92">
      <w:pPr>
        <w:pStyle w:val="Defaul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3E7C73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C51C22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16</w:t>
      </w:r>
      <w:r w:rsidR="003E7C73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 Робот, не соответствующий требованиям, не будет допущен к участию в соревнованиях, либо результат робота будет аннулирован.</w:t>
      </w:r>
    </w:p>
    <w:p w14:paraId="230074CE" w14:textId="3B34F0AF" w:rsidR="00816D72" w:rsidRPr="00CD65CA" w:rsidRDefault="00F27B22" w:rsidP="00436C92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5</w:t>
      </w:r>
      <w:r w:rsidR="00935BAE" w:rsidRPr="00CD65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 </w:t>
      </w:r>
      <w:r w:rsidR="005C78E2" w:rsidRPr="00CD65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Правила проведения сос</w:t>
      </w:r>
      <w:r w:rsidR="00CD65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</w:t>
      </w:r>
      <w:r w:rsidR="005C78E2" w:rsidRPr="00CD65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язаний</w:t>
      </w:r>
      <w:r w:rsidR="0041638E" w:rsidRPr="00CD65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и </w:t>
      </w:r>
      <w:r w:rsidR="00C0265C" w:rsidRPr="00CD65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судейство</w:t>
      </w:r>
    </w:p>
    <w:p w14:paraId="50D11321" w14:textId="40E14DDF" w:rsidR="0041638E" w:rsidRPr="00CD65CA" w:rsidRDefault="00F27B22" w:rsidP="00436C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9801CD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82A8F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41638E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 Контроль и подведение итогов осуществляется судейской коллегией в соответствии с приведенными правилами.</w:t>
      </w:r>
    </w:p>
    <w:p w14:paraId="7FD7A809" w14:textId="129368B7" w:rsidR="0041638E" w:rsidRPr="00CD65CA" w:rsidRDefault="00F27B22" w:rsidP="00436C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41638E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82A8F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41638E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 Судьи обладают всеми полномочиями на протяжении всех состязаний; все участники должны подчиняться их решениям.</w:t>
      </w:r>
    </w:p>
    <w:p w14:paraId="0F565350" w14:textId="70E8DC65" w:rsidR="0041638E" w:rsidRPr="00CD65CA" w:rsidRDefault="00F27B22" w:rsidP="00436C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41638E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82A8F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41638E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Если появляются какие-то возражения относительно судейства, команда имеет право в </w:t>
      </w:r>
      <w:proofErr w:type="spellStart"/>
      <w:r w:rsidR="00815018">
        <w:rPr>
          <w:rFonts w:ascii="Times New Roman" w:hAnsi="Times New Roman" w:cs="Times New Roman"/>
          <w:color w:val="000000" w:themeColor="text1"/>
          <w:sz w:val="28"/>
          <w:szCs w:val="28"/>
        </w:rPr>
        <w:t>писменном</w:t>
      </w:r>
      <w:proofErr w:type="spellEnd"/>
      <w:r w:rsidR="0041638E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порядке обжаловать решение судей в Оргкомитете не позднее окончания текущего заезда.</w:t>
      </w:r>
    </w:p>
    <w:p w14:paraId="7DC6E938" w14:textId="54B48FF5" w:rsidR="0041638E" w:rsidRPr="00CD65CA" w:rsidRDefault="00F27B22" w:rsidP="00436C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41638E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82A8F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41638E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 Переигровка может быть проведена по решению судей</w:t>
      </w:r>
      <w:r w:rsidR="00680C09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случае, когда робот не смог закончить этап из-за постороннего вмешательства, либо, когда неисправность возникла по причине плохого состояния игрового поля, либо из-за ошибки, допущенной судейской коллегий</w:t>
      </w:r>
      <w:r w:rsidR="00E912F8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2EDFC48" w14:textId="599213DF" w:rsidR="0041638E" w:rsidRPr="00CD65CA" w:rsidRDefault="00F27B22" w:rsidP="00436C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41638E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82A8F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41638E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 Члены команды и руководитель не должны вмешиваться в действия робота своей команды или робота соперника ни физически, ни на расстоянии.</w:t>
      </w:r>
    </w:p>
    <w:p w14:paraId="0EF44893" w14:textId="31B23D08" w:rsidR="006A077B" w:rsidRPr="00CD65CA" w:rsidRDefault="00F27B22" w:rsidP="00436C92">
      <w:pPr>
        <w:pStyle w:val="Defaul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6A077B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82A8F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6A077B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 В период подготовки и отладки роботов, а также во время заездов в техническую и соревновательную зону допускаются только участники соревнований без тренеров и руководителей команд.</w:t>
      </w:r>
    </w:p>
    <w:p w14:paraId="006B4D79" w14:textId="23C49509" w:rsidR="00CD65CA" w:rsidRDefault="00F27B22" w:rsidP="00436C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FC45FC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82A8F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FC45FC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43646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 попыток определяет главный судья соревнований в день заездов.</w:t>
      </w:r>
    </w:p>
    <w:p w14:paraId="29F6E4D0" w14:textId="6A094BAA" w:rsidR="006C50BA" w:rsidRPr="00CD65CA" w:rsidRDefault="006C50BA" w:rsidP="00436C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5.</w:t>
      </w:r>
      <w:r w:rsidR="00D82A8F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 Попытка робота начинается строго в центр ринга. Ориентация робота на ринге определяется участником состязания</w:t>
      </w:r>
    </w:p>
    <w:p w14:paraId="7D074ACB" w14:textId="3F53F7FB" w:rsidR="00D92B8E" w:rsidRDefault="00F27B22" w:rsidP="00D92B8E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FC45FC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82A8F">
        <w:rPr>
          <w:rFonts w:ascii="Times New Roman" w:hAnsi="Times New Roman" w:cs="Times New Roman"/>
          <w:color w:val="000000" w:themeColor="text1"/>
          <w:sz w:val="28"/>
          <w:szCs w:val="28"/>
        </w:rPr>
        <w:t>9.</w:t>
      </w:r>
      <w:r w:rsidR="00943646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C50BA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Максимальное время попытки – 2 минуты (120 секунд)</w:t>
      </w:r>
      <w:r w:rsidR="00FC45FC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F762B39" w14:textId="79AE094E" w:rsidR="00816D72" w:rsidRPr="00CD65CA" w:rsidRDefault="00F27B22" w:rsidP="00D92B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FC45FC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.1</w:t>
      </w:r>
      <w:r w:rsidR="00D82A8F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5C78E2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6C50BA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Окончание попытки фиксируется либо в момент полного удаления черных кеглей с ринга, либо по истечении 2 минут, либо при выходе робота за границы поля.</w:t>
      </w:r>
    </w:p>
    <w:p w14:paraId="4A14636A" w14:textId="5758E559" w:rsidR="00943646" w:rsidRPr="00CD65CA" w:rsidRDefault="00943646" w:rsidP="00436C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5.1</w:t>
      </w:r>
      <w:r w:rsidR="00D82A8F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 Досрочная остановка попытки участником – запрещена.</w:t>
      </w:r>
    </w:p>
    <w:p w14:paraId="11D913B9" w14:textId="6A3CE801" w:rsidR="006C50BA" w:rsidRPr="00CD65CA" w:rsidRDefault="006C50BA" w:rsidP="00436C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5.</w:t>
      </w:r>
      <w:r w:rsidR="00F27B22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D82A8F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 Кегля считается вытолкнутой, если никакая ее часть не находится внутри белого круга, ограниченного линией (соблюдается правило</w:t>
      </w:r>
      <w:r w:rsidR="00A311E6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92B8E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3B0783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ограничит</w:t>
      </w:r>
      <w:r w:rsidR="00D92B8E">
        <w:rPr>
          <w:rFonts w:ascii="Times New Roman" w:hAnsi="Times New Roman" w:cs="Times New Roman"/>
          <w:color w:val="000000" w:themeColor="text1"/>
          <w:sz w:val="28"/>
          <w:szCs w:val="28"/>
        </w:rPr>
        <w:t>ельная линия в пользу участника»</w:t>
      </w:r>
      <w:r w:rsidR="003B0783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736224B" w14:textId="58F2C184" w:rsidR="003B0783" w:rsidRPr="00CD65CA" w:rsidRDefault="003B0783" w:rsidP="00436C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5.</w:t>
      </w:r>
      <w:r w:rsidR="00F27B22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D82A8F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 Один раз покинувшая пределы ринга кегля считается вытолкнутой и может быть снята с ринга по желанию участника попытки для предотвращения обратного закатывания.</w:t>
      </w:r>
    </w:p>
    <w:p w14:paraId="27460BAF" w14:textId="5B4D2B90" w:rsidR="00943646" w:rsidRPr="00CD65CA" w:rsidRDefault="00943646" w:rsidP="00436C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5.1</w:t>
      </w:r>
      <w:r w:rsidR="00D82A8F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 При выходе робота за границы поля в зачет принимается результат по баллам и фиксирование времени в 120 секунд.</w:t>
      </w:r>
      <w:r w:rsidR="006C50BA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Выходом за границы поля считается одновременное пересечение </w:t>
      </w:r>
      <w:r w:rsidR="003B0783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ограничительной линии</w:t>
      </w: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всеми ведущими колесами</w:t>
      </w:r>
      <w:r w:rsidR="003B0783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(ограничительная линия в пользу участника)</w:t>
      </w: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F8BF7F7" w14:textId="5499B0A9" w:rsidR="00943646" w:rsidRPr="00CD65CA" w:rsidRDefault="00943646" w:rsidP="00436C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5.1</w:t>
      </w:r>
      <w:r w:rsidR="00D82A8F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 Если робот дисквалифицирован в данном заезде, то в протоколе фиксируется время в 120 секунд и 0 баллов.</w:t>
      </w:r>
    </w:p>
    <w:p w14:paraId="5111026B" w14:textId="58038409" w:rsidR="006C50BA" w:rsidRPr="00CD65CA" w:rsidRDefault="00F27B22" w:rsidP="00436C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943646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D82A8F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943646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 Судья может закончить попытку, если робот не сможет продолжить движение в течение 30 секунд.</w:t>
      </w:r>
      <w:r w:rsidR="003B0783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этом в зачет принимается результат по баллам и </w:t>
      </w: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производится </w:t>
      </w:r>
      <w:r w:rsidR="003B0783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фиксирование времени в 120 секунд.</w:t>
      </w:r>
    </w:p>
    <w:p w14:paraId="486FFCA3" w14:textId="3A192DCF" w:rsidR="00F27B22" w:rsidRPr="00CD65CA" w:rsidRDefault="00E07AB0" w:rsidP="00436C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5.1</w:t>
      </w:r>
      <w:r w:rsidR="00D82A8F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bookmarkStart w:id="0" w:name="_GoBack"/>
      <w:bookmarkEnd w:id="0"/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 На сборку и отладку робота отводится не менее 1,5 и не более 2,5 часов. Время отсчитывается от момента объявления задания (жеребьевки расстановки кеглей на поле).</w:t>
      </w:r>
    </w:p>
    <w:p w14:paraId="653818D0" w14:textId="0B3BCAF7" w:rsidR="00816D72" w:rsidRPr="00CD65CA" w:rsidRDefault="00F27B22" w:rsidP="00436C92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6</w:t>
      </w:r>
      <w:r w:rsidR="00935BAE" w:rsidRPr="00CD65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 </w:t>
      </w:r>
      <w:r w:rsidR="005C78E2" w:rsidRPr="00CD65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Подсчет баллов и определение победителя</w:t>
      </w:r>
    </w:p>
    <w:p w14:paraId="4EF99A50" w14:textId="0A5BECAE" w:rsidR="00816D72" w:rsidRPr="00CD65CA" w:rsidRDefault="00F27B22" w:rsidP="00436C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935BAE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5C78E2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="00FC45FC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каждую выбитую </w:t>
      </w:r>
      <w:r w:rsidR="00FF3AD8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кеглю</w:t>
      </w:r>
      <w:r w:rsidR="00FC45FC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F3AD8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черного</w:t>
      </w:r>
      <w:r w:rsidR="00FC45FC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цвета, роботу начисляется </w:t>
      </w:r>
      <w:r w:rsidR="00FF3AD8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десять</w:t>
      </w:r>
      <w:r w:rsidR="00FC45FC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балл</w:t>
      </w:r>
      <w:r w:rsidR="00FF3AD8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="00FC45FC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622B0A3" w14:textId="6B18CABA" w:rsidR="00CD65CA" w:rsidRDefault="00F27B22" w:rsidP="00436C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935BAE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C73FA9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="00CD65CA">
        <w:rPr>
          <w:rFonts w:ascii="Times New Roman" w:hAnsi="Times New Roman" w:cs="Times New Roman"/>
          <w:color w:val="000000" w:themeColor="text1"/>
          <w:sz w:val="28"/>
          <w:szCs w:val="28"/>
        </w:rPr>
        <w:t>Штрафные баллы: з</w:t>
      </w:r>
      <w:r w:rsidR="00FA2641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каждую выбитую </w:t>
      </w:r>
      <w:r w:rsidR="00FF3AD8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кеглю</w:t>
      </w:r>
      <w:r w:rsidR="00FA2641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белого</w:t>
      </w:r>
      <w:r w:rsidR="00FC45FC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цвета вычитается </w:t>
      </w:r>
      <w:r w:rsidR="00FF3AD8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пять</w:t>
      </w:r>
      <w:r w:rsidR="00FC45FC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балл</w:t>
      </w:r>
      <w:r w:rsidR="00B02559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="00FC45FC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D0603CD" w14:textId="208269D4" w:rsidR="00816D72" w:rsidRPr="00CD65CA" w:rsidRDefault="00F27B22" w:rsidP="00436C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935BAE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25F07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FA2641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 При подведении итогов учитывается результат попытки с самым большим числом очков из всех попыток (не сумма). Если команды имеют одинаковое число очков, то будет приниматься во внимание сумма очков всех попыток. Если и в этом случае у команд будет одинаковое количество очков, то будет учитываться время, потребовавшееся команде для завершения лучшей попытки.</w:t>
      </w:r>
    </w:p>
    <w:p w14:paraId="62014D89" w14:textId="436B5E10" w:rsidR="00816D72" w:rsidRDefault="00F27B22" w:rsidP="00436C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935BAE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25F07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5C78E2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FA2641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случае равенства результатов команд, для выявления победителя, </w:t>
      </w:r>
      <w:r w:rsidR="00FF3AD8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решением судьи </w:t>
      </w:r>
      <w:r w:rsidR="00FA2641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может быть объявлена </w:t>
      </w:r>
      <w:r w:rsidR="00FF3AD8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дополнительная попытка для этих команд</w:t>
      </w:r>
      <w:r w:rsidR="00FA2641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F3AD8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этом ранжирование производится по результатам дополнительной попытки без учета </w:t>
      </w:r>
      <w:proofErr w:type="gramStart"/>
      <w:r w:rsidR="00FF3AD8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основных</w:t>
      </w:r>
      <w:proofErr w:type="gramEnd"/>
      <w:r w:rsidR="00FF3AD8" w:rsidRPr="00CD65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3E0EBDF" w14:textId="77777777" w:rsidR="00632909" w:rsidRPr="00CD65CA" w:rsidRDefault="00632909" w:rsidP="00436C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05AD439" w14:textId="1E6361AB" w:rsidR="00E96CFD" w:rsidRPr="00CD65CA" w:rsidRDefault="00B57D4B" w:rsidP="00CD65C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65C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73E823F" wp14:editId="2F50DDB2">
            <wp:extent cx="5940425" cy="538226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8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6CFD" w:rsidRPr="00CD65CA" w:rsidSect="00436C92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AE992A3"/>
    <w:multiLevelType w:val="hybridMultilevel"/>
    <w:tmpl w:val="CD0CFC68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DEC6A24"/>
    <w:multiLevelType w:val="hybridMultilevel"/>
    <w:tmpl w:val="75D7A5CB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FF5526EE"/>
    <w:multiLevelType w:val="hybridMultilevel"/>
    <w:tmpl w:val="0136CFD5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F72B565"/>
    <w:multiLevelType w:val="hybridMultilevel"/>
    <w:tmpl w:val="360E3C8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1231198A"/>
    <w:multiLevelType w:val="multilevel"/>
    <w:tmpl w:val="EA126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CF0BF0"/>
    <w:multiLevelType w:val="multilevel"/>
    <w:tmpl w:val="5A5E4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41759F"/>
    <w:multiLevelType w:val="multilevel"/>
    <w:tmpl w:val="3516F0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66707B"/>
    <w:multiLevelType w:val="multilevel"/>
    <w:tmpl w:val="EDECF4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3E63E8"/>
    <w:multiLevelType w:val="multilevel"/>
    <w:tmpl w:val="044E8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D03AFA"/>
    <w:multiLevelType w:val="multilevel"/>
    <w:tmpl w:val="AE849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1B034B"/>
    <w:multiLevelType w:val="multilevel"/>
    <w:tmpl w:val="27569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62F09E8"/>
    <w:multiLevelType w:val="multilevel"/>
    <w:tmpl w:val="58FC4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84479E3"/>
    <w:multiLevelType w:val="multilevel"/>
    <w:tmpl w:val="B06A7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7A247F"/>
    <w:multiLevelType w:val="multilevel"/>
    <w:tmpl w:val="A8F65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5EA700B"/>
    <w:multiLevelType w:val="multilevel"/>
    <w:tmpl w:val="42342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FE523F2"/>
    <w:multiLevelType w:val="multilevel"/>
    <w:tmpl w:val="5E566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0093D1E"/>
    <w:multiLevelType w:val="hybridMultilevel"/>
    <w:tmpl w:val="5AF790D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63DF2766"/>
    <w:multiLevelType w:val="multilevel"/>
    <w:tmpl w:val="3B28C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E5D43CB"/>
    <w:multiLevelType w:val="multilevel"/>
    <w:tmpl w:val="2D50C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F211215"/>
    <w:multiLevelType w:val="multilevel"/>
    <w:tmpl w:val="D6C26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06C2E04"/>
    <w:multiLevelType w:val="multilevel"/>
    <w:tmpl w:val="04601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8F23D70"/>
    <w:multiLevelType w:val="multilevel"/>
    <w:tmpl w:val="899ED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99A4AAB"/>
    <w:multiLevelType w:val="multilevel"/>
    <w:tmpl w:val="A58C9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A2B1B0A"/>
    <w:multiLevelType w:val="multilevel"/>
    <w:tmpl w:val="2F74F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D0037E3"/>
    <w:multiLevelType w:val="multilevel"/>
    <w:tmpl w:val="58669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E0A169F"/>
    <w:multiLevelType w:val="multilevel"/>
    <w:tmpl w:val="FE4AF2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5"/>
  </w:num>
  <w:num w:numId="3">
    <w:abstractNumId w:val="10"/>
  </w:num>
  <w:num w:numId="4">
    <w:abstractNumId w:val="14"/>
  </w:num>
  <w:num w:numId="5">
    <w:abstractNumId w:val="12"/>
  </w:num>
  <w:num w:numId="6">
    <w:abstractNumId w:val="18"/>
  </w:num>
  <w:num w:numId="7">
    <w:abstractNumId w:val="13"/>
  </w:num>
  <w:num w:numId="8">
    <w:abstractNumId w:val="24"/>
  </w:num>
  <w:num w:numId="9">
    <w:abstractNumId w:val="20"/>
  </w:num>
  <w:num w:numId="10">
    <w:abstractNumId w:val="17"/>
  </w:num>
  <w:num w:numId="11">
    <w:abstractNumId w:val="9"/>
  </w:num>
  <w:num w:numId="12">
    <w:abstractNumId w:val="21"/>
  </w:num>
  <w:num w:numId="13">
    <w:abstractNumId w:val="23"/>
  </w:num>
  <w:num w:numId="14">
    <w:abstractNumId w:val="6"/>
  </w:num>
  <w:num w:numId="15">
    <w:abstractNumId w:val="25"/>
  </w:num>
  <w:num w:numId="16">
    <w:abstractNumId w:val="8"/>
  </w:num>
  <w:num w:numId="17">
    <w:abstractNumId w:val="22"/>
  </w:num>
  <w:num w:numId="18">
    <w:abstractNumId w:val="7"/>
  </w:num>
  <w:num w:numId="19">
    <w:abstractNumId w:val="4"/>
  </w:num>
  <w:num w:numId="20">
    <w:abstractNumId w:val="19"/>
  </w:num>
  <w:num w:numId="21">
    <w:abstractNumId w:val="11"/>
  </w:num>
  <w:num w:numId="22">
    <w:abstractNumId w:val="1"/>
  </w:num>
  <w:num w:numId="23">
    <w:abstractNumId w:val="16"/>
  </w:num>
  <w:num w:numId="24">
    <w:abstractNumId w:val="3"/>
  </w:num>
  <w:num w:numId="25">
    <w:abstractNumId w:val="0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89E"/>
    <w:rsid w:val="00020ECC"/>
    <w:rsid w:val="00027DCD"/>
    <w:rsid w:val="00065660"/>
    <w:rsid w:val="00067ED1"/>
    <w:rsid w:val="00086C68"/>
    <w:rsid w:val="00086DC3"/>
    <w:rsid w:val="000A100E"/>
    <w:rsid w:val="000B2C84"/>
    <w:rsid w:val="000B5433"/>
    <w:rsid w:val="000C5999"/>
    <w:rsid w:val="000D36CC"/>
    <w:rsid w:val="000D6A67"/>
    <w:rsid w:val="000E39F5"/>
    <w:rsid w:val="000E3C72"/>
    <w:rsid w:val="00103051"/>
    <w:rsid w:val="00110BE2"/>
    <w:rsid w:val="00112880"/>
    <w:rsid w:val="001225F9"/>
    <w:rsid w:val="00125344"/>
    <w:rsid w:val="00136EA8"/>
    <w:rsid w:val="0014453C"/>
    <w:rsid w:val="00157ABC"/>
    <w:rsid w:val="0019199F"/>
    <w:rsid w:val="001F224F"/>
    <w:rsid w:val="002269EB"/>
    <w:rsid w:val="00251F4F"/>
    <w:rsid w:val="002B3DC9"/>
    <w:rsid w:val="002E0EAA"/>
    <w:rsid w:val="00304CBB"/>
    <w:rsid w:val="00305790"/>
    <w:rsid w:val="00312C3F"/>
    <w:rsid w:val="0033735D"/>
    <w:rsid w:val="00352639"/>
    <w:rsid w:val="003739F4"/>
    <w:rsid w:val="003913A5"/>
    <w:rsid w:val="003A2D9F"/>
    <w:rsid w:val="003B0783"/>
    <w:rsid w:val="003B70CB"/>
    <w:rsid w:val="003E1B30"/>
    <w:rsid w:val="003E7C73"/>
    <w:rsid w:val="0041638E"/>
    <w:rsid w:val="00427129"/>
    <w:rsid w:val="00436C92"/>
    <w:rsid w:val="00485A65"/>
    <w:rsid w:val="004C0498"/>
    <w:rsid w:val="004C162F"/>
    <w:rsid w:val="004D2E6B"/>
    <w:rsid w:val="004F2D64"/>
    <w:rsid w:val="004F6565"/>
    <w:rsid w:val="005514C6"/>
    <w:rsid w:val="005734F2"/>
    <w:rsid w:val="00575933"/>
    <w:rsid w:val="005A15C2"/>
    <w:rsid w:val="005A789E"/>
    <w:rsid w:val="005B0D3E"/>
    <w:rsid w:val="005C78E2"/>
    <w:rsid w:val="00625120"/>
    <w:rsid w:val="00632909"/>
    <w:rsid w:val="00632F25"/>
    <w:rsid w:val="00635F05"/>
    <w:rsid w:val="00643184"/>
    <w:rsid w:val="006708A2"/>
    <w:rsid w:val="00680C09"/>
    <w:rsid w:val="006A077B"/>
    <w:rsid w:val="006C50BA"/>
    <w:rsid w:val="006F4AAC"/>
    <w:rsid w:val="006F7433"/>
    <w:rsid w:val="00706BC0"/>
    <w:rsid w:val="00751FE2"/>
    <w:rsid w:val="00752EDE"/>
    <w:rsid w:val="0075519C"/>
    <w:rsid w:val="00771AF3"/>
    <w:rsid w:val="00775848"/>
    <w:rsid w:val="00776F68"/>
    <w:rsid w:val="007773B4"/>
    <w:rsid w:val="00781699"/>
    <w:rsid w:val="007A3124"/>
    <w:rsid w:val="007A42F0"/>
    <w:rsid w:val="007E4C01"/>
    <w:rsid w:val="00815018"/>
    <w:rsid w:val="00816D72"/>
    <w:rsid w:val="00871EBE"/>
    <w:rsid w:val="008723DE"/>
    <w:rsid w:val="008727BE"/>
    <w:rsid w:val="00892248"/>
    <w:rsid w:val="00893577"/>
    <w:rsid w:val="008B58B8"/>
    <w:rsid w:val="008D7097"/>
    <w:rsid w:val="008E2265"/>
    <w:rsid w:val="00935BAE"/>
    <w:rsid w:val="00937A1F"/>
    <w:rsid w:val="00943646"/>
    <w:rsid w:val="0095351B"/>
    <w:rsid w:val="0095653F"/>
    <w:rsid w:val="0096070C"/>
    <w:rsid w:val="009801CD"/>
    <w:rsid w:val="00985C61"/>
    <w:rsid w:val="009A5E42"/>
    <w:rsid w:val="009F274D"/>
    <w:rsid w:val="009F2D04"/>
    <w:rsid w:val="00A2759B"/>
    <w:rsid w:val="00A311E6"/>
    <w:rsid w:val="00A45808"/>
    <w:rsid w:val="00A83C04"/>
    <w:rsid w:val="00A857A3"/>
    <w:rsid w:val="00AA6D80"/>
    <w:rsid w:val="00AD6AE5"/>
    <w:rsid w:val="00B02559"/>
    <w:rsid w:val="00B025BE"/>
    <w:rsid w:val="00B056B3"/>
    <w:rsid w:val="00B57D4B"/>
    <w:rsid w:val="00BA0845"/>
    <w:rsid w:val="00BB4813"/>
    <w:rsid w:val="00BC7AA6"/>
    <w:rsid w:val="00C0265C"/>
    <w:rsid w:val="00C10BEC"/>
    <w:rsid w:val="00C1241F"/>
    <w:rsid w:val="00C36F1A"/>
    <w:rsid w:val="00C40E20"/>
    <w:rsid w:val="00C51C22"/>
    <w:rsid w:val="00C73FA9"/>
    <w:rsid w:val="00C95487"/>
    <w:rsid w:val="00CA1087"/>
    <w:rsid w:val="00CB5FE3"/>
    <w:rsid w:val="00CD65CA"/>
    <w:rsid w:val="00CF2C4F"/>
    <w:rsid w:val="00D27129"/>
    <w:rsid w:val="00D63344"/>
    <w:rsid w:val="00D6769A"/>
    <w:rsid w:val="00D82390"/>
    <w:rsid w:val="00D82A8F"/>
    <w:rsid w:val="00D8394A"/>
    <w:rsid w:val="00D92B8E"/>
    <w:rsid w:val="00DA4791"/>
    <w:rsid w:val="00DE5DA8"/>
    <w:rsid w:val="00E07AB0"/>
    <w:rsid w:val="00E1021C"/>
    <w:rsid w:val="00E616CE"/>
    <w:rsid w:val="00E81E54"/>
    <w:rsid w:val="00E912F8"/>
    <w:rsid w:val="00E96CFD"/>
    <w:rsid w:val="00EA5FED"/>
    <w:rsid w:val="00EA6416"/>
    <w:rsid w:val="00EB08E0"/>
    <w:rsid w:val="00F12A00"/>
    <w:rsid w:val="00F25F07"/>
    <w:rsid w:val="00F27B22"/>
    <w:rsid w:val="00F36B8E"/>
    <w:rsid w:val="00F424DC"/>
    <w:rsid w:val="00F60755"/>
    <w:rsid w:val="00F839D5"/>
    <w:rsid w:val="00FA2641"/>
    <w:rsid w:val="00FB1CA7"/>
    <w:rsid w:val="00FB278F"/>
    <w:rsid w:val="00FC45FC"/>
    <w:rsid w:val="00FC691B"/>
    <w:rsid w:val="00FE48A4"/>
    <w:rsid w:val="00FE773C"/>
    <w:rsid w:val="00FF3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2E6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27DCD"/>
    <w:rPr>
      <w:strike w:val="0"/>
      <w:dstrike w:val="0"/>
      <w:color w:val="0071A6"/>
      <w:u w:val="none"/>
      <w:effect w:val="none"/>
    </w:rPr>
  </w:style>
  <w:style w:type="paragraph" w:customStyle="1" w:styleId="Default">
    <w:name w:val="Default"/>
    <w:rsid w:val="005C78E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41638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36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6C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27DCD"/>
    <w:rPr>
      <w:strike w:val="0"/>
      <w:dstrike w:val="0"/>
      <w:color w:val="0071A6"/>
      <w:u w:val="none"/>
      <w:effect w:val="none"/>
    </w:rPr>
  </w:style>
  <w:style w:type="paragraph" w:customStyle="1" w:styleId="Default">
    <w:name w:val="Default"/>
    <w:rsid w:val="005C78E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41638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36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6C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66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131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94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715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887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862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830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522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4944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3886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8465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421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17459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8229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51537925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02970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067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1237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BD6A0"/>
                                                                <w:left w:val="none" w:sz="0" w:space="0" w:color="auto"/>
                                                                <w:bottom w:val="single" w:sz="6" w:space="0" w:color="EBD6A0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00629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7963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33216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8869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7987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42712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933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13078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67047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9433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31508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3488824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6761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000000"/>
                                                                    <w:left w:val="single" w:sz="6" w:space="0" w:color="000000"/>
                                                                    <w:bottom w:val="single" w:sz="6" w:space="0" w:color="000000"/>
                                                                    <w:right w:val="single" w:sz="6" w:space="0" w:color="000000"/>
                                                                  </w:divBdr>
                                                                  <w:divsChild>
                                                                    <w:div w:id="708564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FFFFF"/>
                                                                        <w:left w:val="single" w:sz="6" w:space="0" w:color="FFFFFF"/>
                                                                        <w:bottom w:val="single" w:sz="6" w:space="0" w:color="DDDDDD"/>
                                                                        <w:right w:val="single" w:sz="6" w:space="0" w:color="DDDDDD"/>
                                                                      </w:divBdr>
                                                                      <w:divsChild>
                                                                        <w:div w:id="807430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06149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FF8800"/>
                                                                                <w:left w:val="single" w:sz="6" w:space="0" w:color="FF8800"/>
                                                                                <w:bottom w:val="single" w:sz="6" w:space="0" w:color="FF8800"/>
                                                                                <w:right w:val="single" w:sz="6" w:space="0" w:color="FF8800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05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54993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779105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592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263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709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8064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805392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196629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4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0543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723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27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6832661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191701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684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903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078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8663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653623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699748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37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9764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833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2907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6360764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2137872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178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960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02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55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819654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1176308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6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083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14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963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9489259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2093820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48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392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19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416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0090153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1302805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26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5588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26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241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7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07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5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12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869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403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382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440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364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569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814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2020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8795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2364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420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0291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6955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42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7068347">
                                              <w:marLeft w:val="0"/>
                                              <w:marRight w:val="0"/>
                                              <w:marTop w:val="75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7801253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7494792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490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5833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31087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56824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5270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5647862">
                                                  <w:marLeft w:val="12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2" w:color="ADBDCC"/>
                                                    <w:left w:val="single" w:sz="6" w:space="4" w:color="ADBDCC"/>
                                                    <w:bottom w:val="single" w:sz="6" w:space="2" w:color="ADBDCC"/>
                                                    <w:right w:val="single" w:sz="6" w:space="4" w:color="ADBDCC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6504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690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5918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55348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15474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0261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58083204">
                                                              <w:marLeft w:val="7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49948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468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915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BD6A0"/>
                                                            <w:left w:val="none" w:sz="0" w:space="0" w:color="auto"/>
                                                            <w:bottom w:val="single" w:sz="6" w:space="0" w:color="EBD6A0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1951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08887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0308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475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47619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8541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7975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6506803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03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000000"/>
                                                                <w:left w:val="single" w:sz="6" w:space="0" w:color="000000"/>
                                                                <w:bottom w:val="single" w:sz="6" w:space="0" w:color="000000"/>
                                                                <w:right w:val="single" w:sz="6" w:space="0" w:color="000000"/>
                                                              </w:divBdr>
                                                              <w:divsChild>
                                                                <w:div w:id="1905263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DDDDDD"/>
                                                                    <w:right w:val="single" w:sz="6" w:space="0" w:color="DDDDDD"/>
                                                                  </w:divBdr>
                                                                  <w:divsChild>
                                                                    <w:div w:id="1999264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3803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FF8800"/>
                                                                            <w:left w:val="single" w:sz="6" w:space="0" w:color="FF8800"/>
                                                                            <w:bottom w:val="single" w:sz="6" w:space="0" w:color="FF8800"/>
                                                                            <w:right w:val="single" w:sz="6" w:space="0" w:color="FF8800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8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48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85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232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65758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3509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24015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EBD6A0"/>
                                    <w:right w:val="none" w:sz="0" w:space="0" w:color="auto"/>
                                  </w:divBdr>
                                </w:div>
                                <w:div w:id="315498957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6927211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6623050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5401022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6106962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4" w:color="EBD6A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4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289631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459497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107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8800"/>
                                        <w:left w:val="single" w:sz="6" w:space="0" w:color="FF8800"/>
                                        <w:bottom w:val="single" w:sz="6" w:space="0" w:color="FF8800"/>
                                        <w:right w:val="single" w:sz="6" w:space="0" w:color="FF88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9931040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938559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989938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3655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640187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366104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9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4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25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23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68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44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199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5209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17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374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3607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384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8032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13839">
                                  <w:marLeft w:val="75"/>
                                  <w:marRight w:val="75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0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60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53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8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1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15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81897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9166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34212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EBD6A0"/>
                                    <w:right w:val="none" w:sz="0" w:space="0" w:color="auto"/>
                                  </w:divBdr>
                                </w:div>
                                <w:div w:id="1623031629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492463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615135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024142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4591497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4" w:color="EBD6A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809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29480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990519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567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8800"/>
                                        <w:left w:val="single" w:sz="6" w:space="0" w:color="FF8800"/>
                                        <w:bottom w:val="single" w:sz="6" w:space="0" w:color="FF8800"/>
                                        <w:right w:val="single" w:sz="6" w:space="0" w:color="FF88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7909102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800881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1937202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5260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266811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363748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0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8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99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16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39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6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28687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5953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45472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EBD6A0"/>
                                    <w:right w:val="none" w:sz="0" w:space="0" w:color="auto"/>
                                  </w:divBdr>
                                </w:div>
                                <w:div w:id="672995184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970649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592465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986447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7083003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4" w:color="EBD6A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92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92576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110318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8800"/>
                                        <w:left w:val="single" w:sz="6" w:space="0" w:color="FF8800"/>
                                        <w:bottom w:val="single" w:sz="6" w:space="0" w:color="FF8800"/>
                                        <w:right w:val="single" w:sz="6" w:space="0" w:color="FF88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129562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872159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41231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2720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413665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440615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1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14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66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27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07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9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17262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5729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53131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EBD6A0"/>
                                    <w:right w:val="none" w:sz="0" w:space="0" w:color="auto"/>
                                  </w:divBdr>
                                </w:div>
                                <w:div w:id="195393780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0618395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055095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45112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806028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4" w:color="EBD6A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099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935014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582950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257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8800"/>
                                        <w:left w:val="single" w:sz="6" w:space="0" w:color="FF8800"/>
                                        <w:bottom w:val="single" w:sz="6" w:space="0" w:color="FF8800"/>
                                        <w:right w:val="single" w:sz="6" w:space="0" w:color="FF88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28785216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20283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241452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4237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440371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1990397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6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39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02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741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60120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384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77627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EBD6A0"/>
                                    <w:right w:val="none" w:sz="0" w:space="0" w:color="auto"/>
                                  </w:divBdr>
                                </w:div>
                                <w:div w:id="1065643333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8316021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0321314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291902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6286023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4" w:color="EBD6A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167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306479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56499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020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8800"/>
                                        <w:left w:val="single" w:sz="6" w:space="0" w:color="FF8800"/>
                                        <w:bottom w:val="single" w:sz="6" w:space="0" w:color="FF8800"/>
                                        <w:right w:val="single" w:sz="6" w:space="0" w:color="FF88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911148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70826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74141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799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585847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883911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0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7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99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805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07354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36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33889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EBD6A0"/>
                                    <w:right w:val="none" w:sz="0" w:space="0" w:color="auto"/>
                                  </w:divBdr>
                                </w:div>
                                <w:div w:id="819003451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255328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531364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899278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2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28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69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25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9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86800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985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71493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EBD6A0"/>
                                    <w:right w:val="none" w:sz="0" w:space="0" w:color="auto"/>
                                  </w:divBdr>
                                </w:div>
                                <w:div w:id="1295403504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0380745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255641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755238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6936960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4" w:color="EBD6A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30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320281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2001692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48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8800"/>
                                        <w:left w:val="single" w:sz="6" w:space="0" w:color="FF8800"/>
                                        <w:bottom w:val="single" w:sz="6" w:space="0" w:color="FF8800"/>
                                        <w:right w:val="single" w:sz="6" w:space="0" w:color="FF88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094811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296497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1672021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129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231235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1386831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6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2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49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958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614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083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463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05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230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03526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713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884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700410">
                                  <w:marLeft w:val="75"/>
                                  <w:marRight w:val="75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0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98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84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81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517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153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541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097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004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2403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0927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61483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09348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03607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3993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956789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11014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8923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90169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BD6A0"/>
                                                                <w:left w:val="none" w:sz="0" w:space="0" w:color="auto"/>
                                                                <w:bottom w:val="single" w:sz="6" w:space="0" w:color="EBD6A0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04481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81400969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1517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000000"/>
                                                                    <w:left w:val="single" w:sz="6" w:space="0" w:color="000000"/>
                                                                    <w:bottom w:val="single" w:sz="6" w:space="0" w:color="000000"/>
                                                                    <w:right w:val="single" w:sz="6" w:space="0" w:color="000000"/>
                                                                  </w:divBdr>
                                                                  <w:divsChild>
                                                                    <w:div w:id="2041128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FFFFF"/>
                                                                        <w:left w:val="single" w:sz="6" w:space="0" w:color="FFFFFF"/>
                                                                        <w:bottom w:val="single" w:sz="6" w:space="0" w:color="DDDDDD"/>
                                                                        <w:right w:val="single" w:sz="6" w:space="0" w:color="DDDDDD"/>
                                                                      </w:divBdr>
                                                                      <w:divsChild>
                                                                        <w:div w:id="1236952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05611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FF8800"/>
                                                                                <w:left w:val="single" w:sz="6" w:space="0" w:color="FF8800"/>
                                                                                <w:bottom w:val="single" w:sz="6" w:space="0" w:color="FF8800"/>
                                                                                <w:right w:val="single" w:sz="6" w:space="0" w:color="FF8800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0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8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34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4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98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1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609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68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341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5439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778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598478">
                                      <w:marLeft w:val="75"/>
                                      <w:marRight w:val="75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68597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257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36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45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04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90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94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74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885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472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757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104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830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349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0611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1824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4493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8227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8287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47898115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BD6A0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387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271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6265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8664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6265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92872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5480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4354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4255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06836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77781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7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93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9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83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9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489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319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057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7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15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0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36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0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508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85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32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8951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270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12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91743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85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548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721382">
                                  <w:marLeft w:val="75"/>
                                  <w:marRight w:val="75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8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0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4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3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99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321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299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0435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888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1274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985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824416">
                                      <w:marLeft w:val="75"/>
                                      <w:marRight w:val="75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71823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192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910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39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0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15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72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87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459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95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979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83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32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606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980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4111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9843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15408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89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8305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117901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46437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9668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0631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BD6A0"/>
                                                                <w:left w:val="none" w:sz="0" w:space="0" w:color="auto"/>
                                                                <w:bottom w:val="single" w:sz="6" w:space="0" w:color="EBD6A0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97059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290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3570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94312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1349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4442107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23923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000000"/>
                                                                    <w:left w:val="single" w:sz="6" w:space="0" w:color="000000"/>
                                                                    <w:bottom w:val="single" w:sz="6" w:space="0" w:color="000000"/>
                                                                    <w:right w:val="single" w:sz="6" w:space="0" w:color="000000"/>
                                                                  </w:divBdr>
                                                                  <w:divsChild>
                                                                    <w:div w:id="1280137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FFFFF"/>
                                                                        <w:left w:val="single" w:sz="6" w:space="0" w:color="FFFFFF"/>
                                                                        <w:bottom w:val="single" w:sz="6" w:space="0" w:color="DDDDDD"/>
                                                                        <w:right w:val="single" w:sz="6" w:space="0" w:color="DDDDDD"/>
                                                                      </w:divBdr>
                                                                      <w:divsChild>
                                                                        <w:div w:id="5373527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51798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FF8800"/>
                                                                                <w:left w:val="single" w:sz="6" w:space="0" w:color="FF8800"/>
                                                                                <w:bottom w:val="single" w:sz="6" w:space="0" w:color="FF8800"/>
                                                                                <w:right w:val="single" w:sz="6" w:space="0" w:color="FF8800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52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9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08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50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1092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345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50490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EBD6A0"/>
                                    <w:right w:val="none" w:sz="0" w:space="0" w:color="auto"/>
                                  </w:divBdr>
                                </w:div>
                                <w:div w:id="788596406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120446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950605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469251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5642682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4" w:color="EBD6A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098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209266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46651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095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8800"/>
                                        <w:left w:val="single" w:sz="6" w:space="0" w:color="FF8800"/>
                                        <w:bottom w:val="single" w:sz="6" w:space="0" w:color="FF8800"/>
                                        <w:right w:val="single" w:sz="6" w:space="0" w:color="FF88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6611099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928879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183321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039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760486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379595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38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8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2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26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30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18888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683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3079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EBD6A0"/>
                                    <w:right w:val="none" w:sz="0" w:space="0" w:color="auto"/>
                                  </w:divBdr>
                                </w:div>
                                <w:div w:id="708143259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483870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568783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344726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32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1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4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994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51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302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788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509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783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533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8952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937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2206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9795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92480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3598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9586497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38517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6569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340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BD6A0"/>
                                                                <w:left w:val="none" w:sz="0" w:space="0" w:color="auto"/>
                                                                <w:bottom w:val="single" w:sz="6" w:space="0" w:color="EBD6A0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10607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8667074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74940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000000"/>
                                                                    <w:left w:val="single" w:sz="6" w:space="0" w:color="000000"/>
                                                                    <w:bottom w:val="single" w:sz="6" w:space="0" w:color="000000"/>
                                                                    <w:right w:val="single" w:sz="6" w:space="0" w:color="000000"/>
                                                                  </w:divBdr>
                                                                  <w:divsChild>
                                                                    <w:div w:id="1317874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FFFFF"/>
                                                                        <w:left w:val="single" w:sz="6" w:space="0" w:color="FFFFFF"/>
                                                                        <w:bottom w:val="single" w:sz="6" w:space="0" w:color="DDDDDD"/>
                                                                        <w:right w:val="single" w:sz="6" w:space="0" w:color="DDDDDD"/>
                                                                      </w:divBdr>
                                                                      <w:divsChild>
                                                                        <w:div w:id="16075365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35631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FF8800"/>
                                                                                <w:left w:val="single" w:sz="6" w:space="0" w:color="FF8800"/>
                                                                                <w:bottom w:val="single" w:sz="6" w:space="0" w:color="FF8800"/>
                                                                                <w:right w:val="single" w:sz="6" w:space="0" w:color="FF8800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48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0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54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42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055270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1745106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31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8941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665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943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531182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2074115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667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809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29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434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5766513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192074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7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7673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7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254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4199137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1289698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33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262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35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8942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708622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94333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294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1085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740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5983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2027082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1937252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6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25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859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648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2852194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137758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00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3301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959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382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3426502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127856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137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56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397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2076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846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709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26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41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5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65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09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67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260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27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8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9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8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349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91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36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719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664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0736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41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2297904">
                                      <w:marLeft w:val="75"/>
                                      <w:marRight w:val="75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5776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8518">
                                      <w:marLeft w:val="75"/>
                                      <w:marRight w:val="75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28960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653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244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5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9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21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9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70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00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80523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623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11998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EBD6A0"/>
                                    <w:right w:val="none" w:sz="0" w:space="0" w:color="auto"/>
                                  </w:divBdr>
                                </w:div>
                                <w:div w:id="1807550800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0667094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14992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959196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3629096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4" w:color="EBD6A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7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703482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930939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9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8800"/>
                                        <w:left w:val="single" w:sz="6" w:space="0" w:color="FF8800"/>
                                        <w:bottom w:val="single" w:sz="6" w:space="0" w:color="FF8800"/>
                                        <w:right w:val="single" w:sz="6" w:space="0" w:color="FF88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2902736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53689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31183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4668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53032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2055961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594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1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93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892189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180219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367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211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68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172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1958988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82752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516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658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031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1569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2113649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136459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388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7004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3780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008632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588392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09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689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39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9612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2704310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1508134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047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467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41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079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2962807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1652635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7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595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60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3262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5579742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1977640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94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7413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598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1863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2645661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169642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84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1662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90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8234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868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721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2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4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521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51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21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96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067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4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25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52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978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56981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8018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63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EBD6A0"/>
                                    <w:right w:val="none" w:sz="0" w:space="0" w:color="auto"/>
                                  </w:divBdr>
                                </w:div>
                                <w:div w:id="763455773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537217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925936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609243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3764599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4" w:color="EBD6A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139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88888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68818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021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8800"/>
                                        <w:left w:val="single" w:sz="6" w:space="0" w:color="FF8800"/>
                                        <w:bottom w:val="single" w:sz="6" w:space="0" w:color="FF8800"/>
                                        <w:right w:val="single" w:sz="6" w:space="0" w:color="FF88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432611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562177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801000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1565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3376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3369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0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28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81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8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088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00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9288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23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10543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EBD6A0"/>
                                    <w:right w:val="none" w:sz="0" w:space="0" w:color="auto"/>
                                  </w:divBdr>
                                </w:div>
                                <w:div w:id="82337773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869659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998740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7297255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1424332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4" w:color="EBD6A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402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930918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367491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522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8800"/>
                                        <w:left w:val="single" w:sz="6" w:space="0" w:color="FF8800"/>
                                        <w:bottom w:val="single" w:sz="6" w:space="0" w:color="FF8800"/>
                                        <w:right w:val="single" w:sz="6" w:space="0" w:color="FF88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21027131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428159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415247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902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581526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1285694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2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1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80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34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56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26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80171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7386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115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EBD6A0"/>
                                    <w:right w:val="none" w:sz="0" w:space="0" w:color="auto"/>
                                  </w:divBdr>
                                </w:div>
                                <w:div w:id="371076479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182221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620048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136427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02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27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4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00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938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760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998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5961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67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9289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688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129967">
                                      <w:marLeft w:val="75"/>
                                      <w:marRight w:val="75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54582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033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388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6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8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8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91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3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81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854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068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120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086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342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9756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8645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9106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320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2307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9758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4070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2803597">
                                              <w:marLeft w:val="0"/>
                                              <w:marRight w:val="0"/>
                                              <w:marTop w:val="75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063518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1628482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9977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8958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91238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41077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8481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8450903">
                                                  <w:marLeft w:val="12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2" w:color="ADBDCC"/>
                                                    <w:left w:val="single" w:sz="6" w:space="4" w:color="ADBDCC"/>
                                                    <w:bottom w:val="single" w:sz="6" w:space="2" w:color="ADBDCC"/>
                                                    <w:right w:val="single" w:sz="6" w:space="4" w:color="ADBDCC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02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655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1318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8082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31427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9616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872865">
                                                              <w:marLeft w:val="7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76595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8777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6356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BD6A0"/>
                                                            <w:left w:val="none" w:sz="0" w:space="0" w:color="auto"/>
                                                            <w:bottom w:val="single" w:sz="6" w:space="0" w:color="EBD6A0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1701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678117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46600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793003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3307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000000"/>
                                                                <w:left w:val="single" w:sz="6" w:space="0" w:color="000000"/>
                                                                <w:bottom w:val="single" w:sz="6" w:space="0" w:color="000000"/>
                                                                <w:right w:val="single" w:sz="6" w:space="0" w:color="000000"/>
                                                              </w:divBdr>
                                                              <w:divsChild>
                                                                <w:div w:id="2618399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DDDDDD"/>
                                                                    <w:right w:val="single" w:sz="6" w:space="0" w:color="DDDDDD"/>
                                                                  </w:divBdr>
                                                                  <w:divsChild>
                                                                    <w:div w:id="16240686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29852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FF8800"/>
                                                                            <w:left w:val="single" w:sz="6" w:space="0" w:color="FF8800"/>
                                                                            <w:bottom w:val="single" w:sz="6" w:space="0" w:color="FF8800"/>
                                                                            <w:right w:val="single" w:sz="6" w:space="0" w:color="FF8800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8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4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5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0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73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5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867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96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273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92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56507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504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3741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367093">
                                  <w:marLeft w:val="75"/>
                                  <w:marRight w:val="75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2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5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11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5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51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366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69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717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953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5635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551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779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0743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860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49919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6506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4294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830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423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25536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4425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6891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000000"/>
                                                                <w:left w:val="single" w:sz="6" w:space="0" w:color="000000"/>
                                                                <w:bottom w:val="single" w:sz="6" w:space="0" w:color="000000"/>
                                                                <w:right w:val="single" w:sz="6" w:space="0" w:color="000000"/>
                                                              </w:divBdr>
                                                              <w:divsChild>
                                                                <w:div w:id="1944605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DDDDDD"/>
                                                                    <w:right w:val="single" w:sz="6" w:space="0" w:color="DDDDDD"/>
                                                                  </w:divBdr>
                                                                  <w:divsChild>
                                                                    <w:div w:id="1715349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4530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FF8800"/>
                                                                            <w:left w:val="single" w:sz="6" w:space="0" w:color="FF8800"/>
                                                                            <w:bottom w:val="single" w:sz="6" w:space="0" w:color="FF8800"/>
                                                                            <w:right w:val="single" w:sz="6" w:space="0" w:color="FF8800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1691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000000"/>
                                                                <w:left w:val="single" w:sz="6" w:space="0" w:color="000000"/>
                                                                <w:bottom w:val="single" w:sz="6" w:space="0" w:color="000000"/>
                                                                <w:right w:val="single" w:sz="6" w:space="0" w:color="000000"/>
                                                              </w:divBdr>
                                                              <w:divsChild>
                                                                <w:div w:id="1002661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DDDDDD"/>
                                                                    <w:right w:val="single" w:sz="6" w:space="0" w:color="DDDDDD"/>
                                                                  </w:divBdr>
                                                                  <w:divsChild>
                                                                    <w:div w:id="21460452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51770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591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3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54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8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96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57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436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6570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279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86296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EBD6A0"/>
                                    <w:right w:val="none" w:sz="0" w:space="0" w:color="auto"/>
                                  </w:divBdr>
                                </w:div>
                                <w:div w:id="1333141348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893328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769701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045301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1973759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4" w:color="EBD6A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49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968557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1231771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353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8800"/>
                                        <w:left w:val="single" w:sz="6" w:space="0" w:color="FF8800"/>
                                        <w:bottom w:val="single" w:sz="6" w:space="0" w:color="FF8800"/>
                                        <w:right w:val="single" w:sz="6" w:space="0" w:color="FF88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179132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4891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323704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5711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257206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432439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30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12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44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590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54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8572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064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13026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EBD6A0"/>
                                    <w:right w:val="none" w:sz="0" w:space="0" w:color="auto"/>
                                  </w:divBdr>
                                </w:div>
                                <w:div w:id="248389063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804815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9597322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4074005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9881095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4" w:color="EBD6A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40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368997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1449087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718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8800"/>
                                        <w:left w:val="single" w:sz="6" w:space="0" w:color="FF8800"/>
                                        <w:bottom w:val="single" w:sz="6" w:space="0" w:color="FF8800"/>
                                        <w:right w:val="single" w:sz="6" w:space="0" w:color="FF88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49774985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69649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1970278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363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588491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565606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30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9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26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92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731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8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086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09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374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9982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842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217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0889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1616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20141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6611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0479562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10767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76977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5998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BD6A0"/>
                                                                <w:left w:val="none" w:sz="0" w:space="0" w:color="auto"/>
                                                                <w:bottom w:val="single" w:sz="6" w:space="0" w:color="EBD6A0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8556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5490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12628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935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73129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52411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90211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9926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3759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6036562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8667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000000"/>
                                                                    <w:left w:val="single" w:sz="6" w:space="0" w:color="000000"/>
                                                                    <w:bottom w:val="single" w:sz="6" w:space="0" w:color="000000"/>
                                                                    <w:right w:val="single" w:sz="6" w:space="0" w:color="000000"/>
                                                                  </w:divBdr>
                                                                  <w:divsChild>
                                                                    <w:div w:id="244464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FFFFF"/>
                                                                        <w:left w:val="single" w:sz="6" w:space="0" w:color="FFFFFF"/>
                                                                        <w:bottom w:val="single" w:sz="6" w:space="0" w:color="DDDDDD"/>
                                                                        <w:right w:val="single" w:sz="6" w:space="0" w:color="DDDDDD"/>
                                                                      </w:divBdr>
                                                                      <w:divsChild>
                                                                        <w:div w:id="1127892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9283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FF8800"/>
                                                                                <w:left w:val="single" w:sz="6" w:space="0" w:color="FF8800"/>
                                                                                <w:bottom w:val="single" w:sz="6" w:space="0" w:color="FF8800"/>
                                                                                <w:right w:val="single" w:sz="6" w:space="0" w:color="FF8800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1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0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75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26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99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8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8113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16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3298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821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38241">
                                      <w:marLeft w:val="75"/>
                                      <w:marRight w:val="75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020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847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389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8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9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12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163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314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03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6363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264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976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5498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6804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413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91264">
                                  <w:marLeft w:val="75"/>
                                  <w:marRight w:val="75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1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46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6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37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77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82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85447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478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8518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EBD6A0"/>
                                    <w:right w:val="none" w:sz="0" w:space="0" w:color="auto"/>
                                  </w:divBdr>
                                </w:div>
                                <w:div w:id="887492111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718778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95986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450696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626188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4" w:color="EBD6A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638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71010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2137985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27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8800"/>
                                        <w:left w:val="single" w:sz="6" w:space="0" w:color="FF8800"/>
                                        <w:bottom w:val="single" w:sz="6" w:space="0" w:color="FF8800"/>
                                        <w:right w:val="single" w:sz="6" w:space="0" w:color="FF88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1008029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35700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2137675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482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3120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415053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0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1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31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32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67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79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30286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276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61947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EBD6A0"/>
                                    <w:right w:val="none" w:sz="0" w:space="0" w:color="auto"/>
                                  </w:divBdr>
                                </w:div>
                                <w:div w:id="902372511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022881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7617977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730304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8672092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4" w:color="EBD6A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76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763259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1615747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902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8800"/>
                                        <w:left w:val="single" w:sz="6" w:space="0" w:color="FF8800"/>
                                        <w:bottom w:val="single" w:sz="6" w:space="0" w:color="FF8800"/>
                                        <w:right w:val="single" w:sz="6" w:space="0" w:color="FF88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76060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46938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2107650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927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903563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1891727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4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50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79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50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830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065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418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426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505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424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0954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0734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5726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0451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86153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5110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7126571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94388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63141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3285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BD6A0"/>
                                                                <w:left w:val="none" w:sz="0" w:space="0" w:color="auto"/>
                                                                <w:bottom w:val="single" w:sz="6" w:space="0" w:color="EBD6A0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64101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68517713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124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000000"/>
                                                                    <w:left w:val="single" w:sz="6" w:space="0" w:color="000000"/>
                                                                    <w:bottom w:val="single" w:sz="6" w:space="0" w:color="000000"/>
                                                                    <w:right w:val="single" w:sz="6" w:space="0" w:color="000000"/>
                                                                  </w:divBdr>
                                                                  <w:divsChild>
                                                                    <w:div w:id="1975477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FFFFF"/>
                                                                        <w:left w:val="single" w:sz="6" w:space="0" w:color="FFFFFF"/>
                                                                        <w:bottom w:val="single" w:sz="6" w:space="0" w:color="DDDDDD"/>
                                                                        <w:right w:val="single" w:sz="6" w:space="0" w:color="DDDDDD"/>
                                                                      </w:divBdr>
                                                                      <w:divsChild>
                                                                        <w:div w:id="8932761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80897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FF8800"/>
                                                                                <w:left w:val="single" w:sz="6" w:space="0" w:color="FF8800"/>
                                                                                <w:bottom w:val="single" w:sz="6" w:space="0" w:color="FF8800"/>
                                                                                <w:right w:val="single" w:sz="6" w:space="0" w:color="FF8800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4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9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98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54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35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478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0976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071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644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9079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126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2758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890209">
                                  <w:marLeft w:val="75"/>
                                  <w:marRight w:val="75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7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65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5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0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32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11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689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90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52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372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2736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571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6692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35374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6317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1563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2914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68853367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53575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3453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5821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BD6A0"/>
                                                                <w:left w:val="none" w:sz="0" w:space="0" w:color="auto"/>
                                                                <w:bottom w:val="single" w:sz="6" w:space="0" w:color="EBD6A0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38509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5521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6481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2724455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8491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000000"/>
                                                                    <w:left w:val="single" w:sz="6" w:space="0" w:color="000000"/>
                                                                    <w:bottom w:val="single" w:sz="6" w:space="0" w:color="000000"/>
                                                                    <w:right w:val="single" w:sz="6" w:space="0" w:color="000000"/>
                                                                  </w:divBdr>
                                                                  <w:divsChild>
                                                                    <w:div w:id="8522310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FFFFF"/>
                                                                        <w:left w:val="single" w:sz="6" w:space="0" w:color="FFFFFF"/>
                                                                        <w:bottom w:val="single" w:sz="6" w:space="0" w:color="DDDDDD"/>
                                                                        <w:right w:val="single" w:sz="6" w:space="0" w:color="DDDDDD"/>
                                                                      </w:divBdr>
                                                                      <w:divsChild>
                                                                        <w:div w:id="19660385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12235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FF8800"/>
                                                                                <w:left w:val="single" w:sz="6" w:space="0" w:color="FF8800"/>
                                                                                <w:bottom w:val="single" w:sz="6" w:space="0" w:color="FF8800"/>
                                                                                <w:right w:val="single" w:sz="6" w:space="0" w:color="FF8800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14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87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4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7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9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443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76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518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826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93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41443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091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833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112116">
                                  <w:marLeft w:val="75"/>
                                  <w:marRight w:val="75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027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6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54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21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026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698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9896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285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208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55829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383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674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291636">
                                  <w:marLeft w:val="75"/>
                                  <w:marRight w:val="75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87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05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17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964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65081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6926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23824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EBD6A0"/>
                                    <w:right w:val="none" w:sz="0" w:space="0" w:color="auto"/>
                                  </w:divBdr>
                                </w:div>
                                <w:div w:id="459421854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474267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506744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613689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9487623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4" w:color="EBD6A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941715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21300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766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8800"/>
                                        <w:left w:val="single" w:sz="6" w:space="0" w:color="FF8800"/>
                                        <w:bottom w:val="single" w:sz="6" w:space="0" w:color="FF8800"/>
                                        <w:right w:val="single" w:sz="6" w:space="0" w:color="FF88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4163652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61363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2036347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8405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33300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1177161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2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96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90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61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640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788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413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6843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752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745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0425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16838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495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6634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47767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80084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438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8249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22897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4340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903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90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3224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63868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200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9009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49579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41887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42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0608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156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017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12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1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6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03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27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69317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583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2658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EBD6A0"/>
                                    <w:right w:val="none" w:sz="0" w:space="0" w:color="auto"/>
                                  </w:divBdr>
                                </w:div>
                                <w:div w:id="1250772274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962417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196012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2224254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2922073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4" w:color="EBD6A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55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920214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1737512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636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8800"/>
                                        <w:left w:val="single" w:sz="6" w:space="0" w:color="FF8800"/>
                                        <w:bottom w:val="single" w:sz="6" w:space="0" w:color="FF8800"/>
                                        <w:right w:val="single" w:sz="6" w:space="0" w:color="FF88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117056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705911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1572621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5293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76620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325860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1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4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3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79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714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06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556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6634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236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500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78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3644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91982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164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11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9538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73409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854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0057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7785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28011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962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9294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3908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13892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426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856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5162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38331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203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71386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259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392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61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9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605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987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61764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9883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55678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EBD6A0"/>
                                    <w:right w:val="none" w:sz="0" w:space="0" w:color="auto"/>
                                  </w:divBdr>
                                </w:div>
                                <w:div w:id="1873302264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4820242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5301348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981345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70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1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0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66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010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97368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750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7965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EBD6A0"/>
                                    <w:right w:val="none" w:sz="0" w:space="0" w:color="auto"/>
                                  </w:divBdr>
                                </w:div>
                                <w:div w:id="151068064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911748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9372617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0886479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3557398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4" w:color="EBD6A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52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760679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1985352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943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8800"/>
                                        <w:left w:val="single" w:sz="6" w:space="0" w:color="FF8800"/>
                                        <w:bottom w:val="single" w:sz="6" w:space="0" w:color="FF8800"/>
                                        <w:right w:val="single" w:sz="6" w:space="0" w:color="FF88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0224196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990599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103018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157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966422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2057897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18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6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1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60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60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73221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169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7667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EBD6A0"/>
                                    <w:right w:val="none" w:sz="0" w:space="0" w:color="auto"/>
                                  </w:divBdr>
                                </w:div>
                                <w:div w:id="1038429710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793292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4158102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521615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67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79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14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49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43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537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551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43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671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914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7526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62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0040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696866">
                                  <w:marLeft w:val="75"/>
                                  <w:marRight w:val="75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5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7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7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0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2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153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17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371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4628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497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392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7023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94281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56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46147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38614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4567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957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25780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33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9372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82571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533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89175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6339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088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2244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138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438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4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8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7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35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95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547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231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714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737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496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530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3667847">
                                      <w:marLeft w:val="75"/>
                                      <w:marRight w:val="75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8393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701301">
                                      <w:marLeft w:val="75"/>
                                      <w:marRight w:val="75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2973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299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840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0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5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45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1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1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399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77319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49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96250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EBD6A0"/>
                                    <w:right w:val="none" w:sz="0" w:space="0" w:color="auto"/>
                                  </w:divBdr>
                                </w:div>
                                <w:div w:id="1337223756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797846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426414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860345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464503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4" w:color="EBD6A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28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943294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161586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41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8800"/>
                                        <w:left w:val="single" w:sz="6" w:space="0" w:color="FF8800"/>
                                        <w:bottom w:val="single" w:sz="6" w:space="0" w:color="FF8800"/>
                                        <w:right w:val="single" w:sz="6" w:space="0" w:color="FF88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46241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2080056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862939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2543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83519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1463885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67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4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1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39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67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682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836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432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9079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9166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592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28199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83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68540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250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51028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934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423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43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8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4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93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77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122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271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4555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876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847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140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616877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749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0506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258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98998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136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5509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365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987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3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0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46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5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30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16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44801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5523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59357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EBD6A0"/>
                                    <w:right w:val="none" w:sz="0" w:space="0" w:color="auto"/>
                                  </w:divBdr>
                                </w:div>
                                <w:div w:id="554051876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1966072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553170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907223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6150525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4" w:color="EBD6A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76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366104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235553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744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8800"/>
                                        <w:left w:val="single" w:sz="6" w:space="0" w:color="FF8800"/>
                                        <w:bottom w:val="single" w:sz="6" w:space="0" w:color="FF8800"/>
                                        <w:right w:val="single" w:sz="6" w:space="0" w:color="FF88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065945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240361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208328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7837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573195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1034622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8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70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32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2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01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645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404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71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197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810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4774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0786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9013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84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4414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397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4603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1632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5525137">
                                              <w:marLeft w:val="0"/>
                                              <w:marRight w:val="0"/>
                                              <w:marTop w:val="75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798570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6478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5332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6391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5241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1749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177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800830">
                                                  <w:marLeft w:val="12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2" w:color="ADBDCC"/>
                                                    <w:left w:val="single" w:sz="6" w:space="4" w:color="ADBDCC"/>
                                                    <w:bottom w:val="single" w:sz="6" w:space="2" w:color="ADBDCC"/>
                                                    <w:right w:val="single" w:sz="6" w:space="4" w:color="ADBDCC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90364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382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3346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4491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02017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6008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9452469">
                                                              <w:marLeft w:val="7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130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081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38969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BD6A0"/>
                                                            <w:left w:val="none" w:sz="0" w:space="0" w:color="auto"/>
                                                            <w:bottom w:val="single" w:sz="6" w:space="0" w:color="EBD6A0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08854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1009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310315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305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6266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54820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5605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59532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7480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7164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137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85531823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0421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000000"/>
                                                                <w:left w:val="single" w:sz="6" w:space="0" w:color="000000"/>
                                                                <w:bottom w:val="single" w:sz="6" w:space="0" w:color="000000"/>
                                                                <w:right w:val="single" w:sz="6" w:space="0" w:color="000000"/>
                                                              </w:divBdr>
                                                              <w:divsChild>
                                                                <w:div w:id="1570340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DDDDDD"/>
                                                                    <w:right w:val="single" w:sz="6" w:space="0" w:color="DDDDDD"/>
                                                                  </w:divBdr>
                                                                  <w:divsChild>
                                                                    <w:div w:id="1615021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7999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FF8800"/>
                                                                            <w:left w:val="single" w:sz="6" w:space="0" w:color="FF8800"/>
                                                                            <w:bottom w:val="single" w:sz="6" w:space="0" w:color="FF8800"/>
                                                                            <w:right w:val="single" w:sz="6" w:space="0" w:color="FF8800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3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81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86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41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045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46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493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5614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634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282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046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010822">
                                      <w:marLeft w:val="75"/>
                                      <w:marRight w:val="75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4450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539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219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7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52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77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771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88503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223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36064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EBD6A0"/>
                                    <w:right w:val="none" w:sz="0" w:space="0" w:color="auto"/>
                                  </w:divBdr>
                                </w:div>
                                <w:div w:id="2147040319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258400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6509749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434213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60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0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14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04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744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099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540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998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90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79626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38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2734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308861">
                                  <w:marLeft w:val="75"/>
                                  <w:marRight w:val="75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0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98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07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55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50203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9350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31414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EBD6A0"/>
                                    <w:right w:val="none" w:sz="0" w:space="0" w:color="auto"/>
                                  </w:divBdr>
                                </w:div>
                                <w:div w:id="1703477549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215090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7506375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495412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854810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4" w:color="EBD6A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296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85519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159077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833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8800"/>
                                        <w:left w:val="single" w:sz="6" w:space="0" w:color="FF8800"/>
                                        <w:bottom w:val="single" w:sz="6" w:space="0" w:color="FF8800"/>
                                        <w:right w:val="single" w:sz="6" w:space="0" w:color="FF88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331006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678387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1818111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0079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063985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1123504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3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7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35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3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89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5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725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3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10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664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954539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2988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36726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95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4548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317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579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9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1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8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6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232407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1071150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78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743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418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8462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4769552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125181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389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201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596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222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7090089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2085712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245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5517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161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129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4253682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370763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51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2253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57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989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8185617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93987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076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456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29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2713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3239683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49402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989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6421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387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1324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7510197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102967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516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7486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93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613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8131315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1031418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51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5502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49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988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760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488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74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2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86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14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5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40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670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07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26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95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965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229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84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433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8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10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35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70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49316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8684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82629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EBD6A0"/>
                                    <w:right w:val="none" w:sz="0" w:space="0" w:color="auto"/>
                                  </w:divBdr>
                                </w:div>
                                <w:div w:id="1937714460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256025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412402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964339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0472614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4" w:color="EBD6A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738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887254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544101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310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8800"/>
                                        <w:left w:val="single" w:sz="6" w:space="0" w:color="FF8800"/>
                                        <w:bottom w:val="single" w:sz="6" w:space="0" w:color="FF8800"/>
                                        <w:right w:val="single" w:sz="6" w:space="0" w:color="FF88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2891836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923179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226961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3004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326905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720711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13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5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5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54824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123469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61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014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685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7041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2489722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215548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319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9074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201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2455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430476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1570577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423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057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626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895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8671259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35392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685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957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636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8870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8494995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1115322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01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71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556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5618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9953577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6457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381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5327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6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1902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8969101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1868637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31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4526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15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17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2826092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745960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90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7378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976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35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76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7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11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17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93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68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1145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7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34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6667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287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198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738938">
                                  <w:marLeft w:val="75"/>
                                  <w:marRight w:val="75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58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91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77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81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53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0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864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0670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515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760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463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31053">
                                      <w:marLeft w:val="75"/>
                                      <w:marRight w:val="75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54834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64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944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929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6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953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938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0468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783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537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21877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987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104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729148">
                                  <w:marLeft w:val="75"/>
                                  <w:marRight w:val="75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5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5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0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52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16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7041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740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6214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558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258469">
                                      <w:marLeft w:val="75"/>
                                      <w:marRight w:val="75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431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16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082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0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74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3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45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964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0645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636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34464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EBD6A0"/>
                                    <w:right w:val="none" w:sz="0" w:space="0" w:color="auto"/>
                                  </w:divBdr>
                                </w:div>
                                <w:div w:id="1601177878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583906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368309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828421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79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60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94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2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8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215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559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931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091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88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99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369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657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44247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4124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38950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767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9254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7693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29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10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11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235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86551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0429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35117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EBD6A0"/>
                                    <w:right w:val="none" w:sz="0" w:space="0" w:color="auto"/>
                                  </w:divBdr>
                                </w:div>
                                <w:div w:id="1276136843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594986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5222955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162433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1650297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4" w:color="EBD6A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573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467896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1887401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503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8800"/>
                                        <w:left w:val="single" w:sz="6" w:space="0" w:color="FF8800"/>
                                        <w:bottom w:val="single" w:sz="6" w:space="0" w:color="FF8800"/>
                                        <w:right w:val="single" w:sz="6" w:space="0" w:color="FF88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1401575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446239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116990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1400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734399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1378091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8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6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7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54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42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445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24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5792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186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8645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897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106818">
                                      <w:marLeft w:val="75"/>
                                      <w:marRight w:val="75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53690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452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529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65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80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11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34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91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081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4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969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902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1647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850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849095">
                                      <w:marLeft w:val="75"/>
                                      <w:marRight w:val="75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6834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059061">
                                      <w:marLeft w:val="75"/>
                                      <w:marRight w:val="75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18121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904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42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3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6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39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500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418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11045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3889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72878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EBD6A0"/>
                                    <w:right w:val="none" w:sz="0" w:space="0" w:color="auto"/>
                                  </w:divBdr>
                                </w:div>
                                <w:div w:id="1550844850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037069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44742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841031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2568917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4" w:color="EBD6A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094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719476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148874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599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8800"/>
                                        <w:left w:val="single" w:sz="6" w:space="0" w:color="FF8800"/>
                                        <w:bottom w:val="single" w:sz="6" w:space="0" w:color="FF8800"/>
                                        <w:right w:val="single" w:sz="6" w:space="0" w:color="FF88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56794267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173912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663095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7517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18686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371657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9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1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47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94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27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374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3203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464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5868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510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450217">
                                      <w:marLeft w:val="75"/>
                                      <w:marRight w:val="75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69970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24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1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7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31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35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1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426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97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236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283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761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715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279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8395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60960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794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8179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1224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654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7448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34986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294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6849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64658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814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1383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87726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535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8940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241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687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4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13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16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95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69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6734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339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48527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EBD6A0"/>
                                    <w:right w:val="none" w:sz="0" w:space="0" w:color="auto"/>
                                  </w:divBdr>
                                </w:div>
                                <w:div w:id="1185166730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811617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278794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7232231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4" w:color="EBD6A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43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222524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1943301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644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8800"/>
                                        <w:left w:val="single" w:sz="6" w:space="0" w:color="FF8800"/>
                                        <w:bottom w:val="single" w:sz="6" w:space="0" w:color="FF8800"/>
                                        <w:right w:val="single" w:sz="6" w:space="0" w:color="FF88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17004697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52298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179544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6625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2032025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2012489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8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5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88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60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755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04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4672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17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98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285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10424">
                                      <w:marLeft w:val="75"/>
                                      <w:marRight w:val="75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66095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606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4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8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66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47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25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021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289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06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100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296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8248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7547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6422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22323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2216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84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9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09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27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19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077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650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130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003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225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92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507744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954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1176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17347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878284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031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97039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621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639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98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59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96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69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32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21325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4698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9989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EBD6A0"/>
                                    <w:right w:val="none" w:sz="0" w:space="0" w:color="auto"/>
                                  </w:divBdr>
                                </w:div>
                                <w:div w:id="1521705344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983306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3961401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2794134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381778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4" w:color="EBD6A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48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551309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1171261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8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8800"/>
                                        <w:left w:val="single" w:sz="6" w:space="0" w:color="FF8800"/>
                                        <w:bottom w:val="single" w:sz="6" w:space="0" w:color="FF8800"/>
                                        <w:right w:val="single" w:sz="6" w:space="0" w:color="FF88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1767827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25122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23389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8095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26555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648092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1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4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4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12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85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181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72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714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5552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883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3192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8149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5520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4999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790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11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93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57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903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392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76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200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668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88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082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10038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921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4072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85281">
                                  <w:marLeft w:val="75"/>
                                  <w:marRight w:val="75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860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22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05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89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470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31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873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03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35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039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843999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143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52051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844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431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93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15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7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5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34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53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07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2313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5940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57068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EBD6A0"/>
                                    <w:right w:val="none" w:sz="0" w:space="0" w:color="auto"/>
                                  </w:divBdr>
                                </w:div>
                                <w:div w:id="1480922396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275013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347600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275764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36170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4" w:color="EBD6A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007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22553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61363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170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8800"/>
                                        <w:left w:val="single" w:sz="6" w:space="0" w:color="FF8800"/>
                                        <w:bottom w:val="single" w:sz="6" w:space="0" w:color="FF8800"/>
                                        <w:right w:val="single" w:sz="6" w:space="0" w:color="FF88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9624790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399793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1518155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8677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62275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1129858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66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53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36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80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91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350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941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541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155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827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505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8747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2360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1553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367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2596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8551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5209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3870321">
                                              <w:marLeft w:val="0"/>
                                              <w:marRight w:val="0"/>
                                              <w:marTop w:val="75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7943122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644040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254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74192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94386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27634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23743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38799">
                                                  <w:marLeft w:val="12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2" w:color="ADBDCC"/>
                                                    <w:left w:val="single" w:sz="6" w:space="4" w:color="ADBDCC"/>
                                                    <w:bottom w:val="single" w:sz="6" w:space="2" w:color="ADBDCC"/>
                                                    <w:right w:val="single" w:sz="6" w:space="4" w:color="ADBDCC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45688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118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3267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5678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60762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19039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4104598">
                                                              <w:marLeft w:val="7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0697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5007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2669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BD6A0"/>
                                                            <w:left w:val="none" w:sz="0" w:space="0" w:color="auto"/>
                                                            <w:bottom w:val="single" w:sz="6" w:space="0" w:color="EBD6A0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32944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57235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87097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8743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9935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19489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410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466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02379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302572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00385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9559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3897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0966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25715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51034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25037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14180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34471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1679953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36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000000"/>
                                                                <w:left w:val="single" w:sz="6" w:space="0" w:color="000000"/>
                                                                <w:bottom w:val="single" w:sz="6" w:space="0" w:color="000000"/>
                                                                <w:right w:val="single" w:sz="6" w:space="0" w:color="000000"/>
                                                              </w:divBdr>
                                                              <w:divsChild>
                                                                <w:div w:id="1394694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DDDDDD"/>
                                                                    <w:right w:val="single" w:sz="6" w:space="0" w:color="DDDDDD"/>
                                                                  </w:divBdr>
                                                                  <w:divsChild>
                                                                    <w:div w:id="18405409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81006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FF8800"/>
                                                                            <w:left w:val="single" w:sz="6" w:space="0" w:color="FF8800"/>
                                                                            <w:bottom w:val="single" w:sz="6" w:space="0" w:color="FF8800"/>
                                                                            <w:right w:val="single" w:sz="6" w:space="0" w:color="FF8800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7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0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00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10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48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40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596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632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7850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0818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760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1840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0536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7341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5259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7860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793841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43522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80804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3169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BD6A0"/>
                                                                <w:left w:val="none" w:sz="0" w:space="0" w:color="auto"/>
                                                                <w:bottom w:val="single" w:sz="6" w:space="0" w:color="EBD6A0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43658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3312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60415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41057832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9801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000000"/>
                                                                    <w:left w:val="single" w:sz="6" w:space="0" w:color="000000"/>
                                                                    <w:bottom w:val="single" w:sz="6" w:space="0" w:color="000000"/>
                                                                    <w:right w:val="single" w:sz="6" w:space="0" w:color="000000"/>
                                                                  </w:divBdr>
                                                                  <w:divsChild>
                                                                    <w:div w:id="14407594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FFFFF"/>
                                                                        <w:left w:val="single" w:sz="6" w:space="0" w:color="FFFFFF"/>
                                                                        <w:bottom w:val="single" w:sz="6" w:space="0" w:color="DDDDDD"/>
                                                                        <w:right w:val="single" w:sz="6" w:space="0" w:color="DDDDDD"/>
                                                                      </w:divBdr>
                                                                      <w:divsChild>
                                                                        <w:div w:id="14327493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31443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FF8800"/>
                                                                                <w:left w:val="single" w:sz="6" w:space="0" w:color="FF8800"/>
                                                                                <w:bottom w:val="single" w:sz="6" w:space="0" w:color="FF8800"/>
                                                                                <w:right w:val="single" w:sz="6" w:space="0" w:color="FF8800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96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8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8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7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498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787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019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631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597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0593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919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89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06889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68618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565795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7413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805458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73628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954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6826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BD6A0"/>
                                                                <w:left w:val="none" w:sz="0" w:space="0" w:color="auto"/>
                                                                <w:bottom w:val="single" w:sz="6" w:space="0" w:color="EBD6A0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40655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433053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067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000000"/>
                                                                    <w:left w:val="single" w:sz="6" w:space="0" w:color="000000"/>
                                                                    <w:bottom w:val="single" w:sz="6" w:space="0" w:color="000000"/>
                                                                    <w:right w:val="single" w:sz="6" w:space="0" w:color="000000"/>
                                                                  </w:divBdr>
                                                                  <w:divsChild>
                                                                    <w:div w:id="2122337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FFFFF"/>
                                                                        <w:left w:val="single" w:sz="6" w:space="0" w:color="FFFFFF"/>
                                                                        <w:bottom w:val="single" w:sz="6" w:space="0" w:color="DDDDDD"/>
                                                                        <w:right w:val="single" w:sz="6" w:space="0" w:color="DDDDDD"/>
                                                                      </w:divBdr>
                                                                      <w:divsChild>
                                                                        <w:div w:id="781651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6895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FF8800"/>
                                                                                <w:left w:val="single" w:sz="6" w:space="0" w:color="FF8800"/>
                                                                                <w:bottom w:val="single" w:sz="6" w:space="0" w:color="FF8800"/>
                                                                                <w:right w:val="single" w:sz="6" w:space="0" w:color="FF8800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30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45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91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1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790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036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982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057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411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711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0993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46978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600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8680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3249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0234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769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3863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489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04641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034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4138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791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86040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743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9189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92684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5812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346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420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51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05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4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8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9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6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67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44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300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994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6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307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046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537400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659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1379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5463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36836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195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59074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629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328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3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6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3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67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89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76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94876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786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94434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EBD6A0"/>
                                    <w:right w:val="none" w:sz="0" w:space="0" w:color="auto"/>
                                  </w:divBdr>
                                </w:div>
                                <w:div w:id="858855540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9563540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984786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340347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298789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4" w:color="EBD6A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98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407923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1291548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4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8800"/>
                                        <w:left w:val="single" w:sz="6" w:space="0" w:color="FF8800"/>
                                        <w:bottom w:val="single" w:sz="6" w:space="0" w:color="FF8800"/>
                                        <w:right w:val="single" w:sz="6" w:space="0" w:color="FF88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8094646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722023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2105375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45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710224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517694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15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47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1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2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67370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3033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77122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EBD6A0"/>
                                    <w:right w:val="none" w:sz="0" w:space="0" w:color="auto"/>
                                  </w:divBdr>
                                </w:div>
                                <w:div w:id="1513185967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672847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297297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485341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0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9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2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94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88844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1952204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945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482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066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9667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4424809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1649939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517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370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950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873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3141903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161096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316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1008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7579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5747740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897937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385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261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12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2324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5217837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1595437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67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411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653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7562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6081357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1200781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890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7198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26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394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2938563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1341469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186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046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31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182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7612514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147405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631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555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620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289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61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698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7423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016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04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22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15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66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674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82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49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90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978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39549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4064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88227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EBD6A0"/>
                                    <w:right w:val="none" w:sz="0" w:space="0" w:color="auto"/>
                                  </w:divBdr>
                                </w:div>
                                <w:div w:id="278605968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876416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6422339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270498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0201966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4" w:color="EBD6A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16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68253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517429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656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8800"/>
                                        <w:left w:val="single" w:sz="6" w:space="0" w:color="FF8800"/>
                                        <w:bottom w:val="single" w:sz="6" w:space="0" w:color="FF8800"/>
                                        <w:right w:val="single" w:sz="6" w:space="0" w:color="FF88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630017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22776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1050571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609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065689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1254624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3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32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066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56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25305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0637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35542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EBD6A0"/>
                                    <w:right w:val="none" w:sz="0" w:space="0" w:color="auto"/>
                                  </w:divBdr>
                                </w:div>
                                <w:div w:id="298189839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218019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68288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970037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6960690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4" w:color="EBD6A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42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83041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1101686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067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8800"/>
                                        <w:left w:val="single" w:sz="6" w:space="0" w:color="FF8800"/>
                                        <w:bottom w:val="single" w:sz="6" w:space="0" w:color="FF8800"/>
                                        <w:right w:val="single" w:sz="6" w:space="0" w:color="FF88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4337817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40402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1448042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288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563219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1143963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4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56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5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0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73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07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636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079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045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649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147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5537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316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900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4722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57625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30950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3222176">
                                                                  <w:marLeft w:val="7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22580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3431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891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EBD6A0"/>
                                                                <w:left w:val="none" w:sz="0" w:space="0" w:color="auto"/>
                                                                <w:bottom w:val="single" w:sz="6" w:space="0" w:color="EBD6A0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624663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39222363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67950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000000"/>
                                                                    <w:left w:val="single" w:sz="6" w:space="0" w:color="000000"/>
                                                                    <w:bottom w:val="single" w:sz="6" w:space="0" w:color="000000"/>
                                                                    <w:right w:val="single" w:sz="6" w:space="0" w:color="000000"/>
                                                                  </w:divBdr>
                                                                  <w:divsChild>
                                                                    <w:div w:id="16858653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FFFFF"/>
                                                                        <w:left w:val="single" w:sz="6" w:space="0" w:color="FFFFFF"/>
                                                                        <w:bottom w:val="single" w:sz="6" w:space="0" w:color="DDDDDD"/>
                                                                        <w:right w:val="single" w:sz="6" w:space="0" w:color="DDDDDD"/>
                                                                      </w:divBdr>
                                                                      <w:divsChild>
                                                                        <w:div w:id="11283548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32560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FF8800"/>
                                                                                <w:left w:val="single" w:sz="6" w:space="0" w:color="FF8800"/>
                                                                                <w:bottom w:val="single" w:sz="6" w:space="0" w:color="FF8800"/>
                                                                                <w:right w:val="single" w:sz="6" w:space="0" w:color="FF8800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4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8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88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647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001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94427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9143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12001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EBD6A0"/>
                                    <w:right w:val="none" w:sz="0" w:space="0" w:color="auto"/>
                                  </w:divBdr>
                                </w:div>
                                <w:div w:id="1953659206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636609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3217616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8508436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477481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4" w:color="EBD6A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299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470169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91176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521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8800"/>
                                        <w:left w:val="single" w:sz="6" w:space="0" w:color="FF8800"/>
                                        <w:bottom w:val="single" w:sz="6" w:space="0" w:color="FF8800"/>
                                        <w:right w:val="single" w:sz="6" w:space="0" w:color="FF88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654210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449667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1352031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977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546791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448427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1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1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22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51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02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89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781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6086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9105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380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335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929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132657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73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0404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0440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53065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473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8715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415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12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41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3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6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11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9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331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00664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6296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59218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EBD6A0"/>
                                    <w:right w:val="none" w:sz="0" w:space="0" w:color="auto"/>
                                  </w:divBdr>
                                </w:div>
                                <w:div w:id="555699261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405041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166480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1207824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60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75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49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26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022709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225578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8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73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244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948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6159387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1022900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760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1790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44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039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348173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16609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392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241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888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44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7001542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12813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618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956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98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8299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7520965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716129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507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645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307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835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6468270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150466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71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273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356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4136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9693998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1942101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406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0283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14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6688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9123684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BD6A0"/>
                        <w:right w:val="none" w:sz="0" w:space="0" w:color="auto"/>
                      </w:divBdr>
                      <w:divsChild>
                        <w:div w:id="1853959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697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057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085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0235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3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1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87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78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86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84685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4645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69062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EBD6A0"/>
                                    <w:right w:val="none" w:sz="0" w:space="0" w:color="auto"/>
                                  </w:divBdr>
                                </w:div>
                                <w:div w:id="1432822928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883715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793545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073759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2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44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8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40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67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853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56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418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340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544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097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8901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6388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621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64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2888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31440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0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187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7679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68017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58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5484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514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521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190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7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4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68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301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9263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60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16181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EBD6A0"/>
                                    <w:right w:val="none" w:sz="0" w:space="0" w:color="auto"/>
                                  </w:divBdr>
                                </w:div>
                                <w:div w:id="1315722350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423263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8269702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327263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03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1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8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5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80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29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376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0669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0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83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7359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5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512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180154">
                                  <w:marLeft w:val="75"/>
                                  <w:marRight w:val="75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1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5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9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62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5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113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718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211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11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2740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247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039301">
                                      <w:marLeft w:val="75"/>
                                      <w:marRight w:val="75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5629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922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9813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4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77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13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29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63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681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9381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20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319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0265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72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4129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435016">
                                  <w:marLeft w:val="75"/>
                                  <w:marRight w:val="75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3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0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26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5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11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59711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801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42085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EBD6A0"/>
                                    <w:right w:val="none" w:sz="0" w:space="0" w:color="auto"/>
                                  </w:divBdr>
                                </w:div>
                                <w:div w:id="172380145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9931277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585698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245982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36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65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1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87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9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78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702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347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604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766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41090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800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920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722904">
                                  <w:marLeft w:val="75"/>
                                  <w:marRight w:val="75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50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88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82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65623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6869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51820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EBD6A0"/>
                                    <w:right w:val="none" w:sz="0" w:space="0" w:color="auto"/>
                                  </w:divBdr>
                                </w:div>
                                <w:div w:id="1725525476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657294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391435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418189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42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6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60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686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04685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754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05748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EBD6A0"/>
                                    <w:right w:val="none" w:sz="0" w:space="0" w:color="auto"/>
                                  </w:divBdr>
                                </w:div>
                                <w:div w:id="2104296686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974707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426556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627874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9166314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4" w:color="EBD6A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66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94850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1532722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068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8800"/>
                                        <w:left w:val="single" w:sz="6" w:space="0" w:color="FF8800"/>
                                        <w:bottom w:val="single" w:sz="6" w:space="0" w:color="FF8800"/>
                                        <w:right w:val="single" w:sz="6" w:space="0" w:color="FF88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37902662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083142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597786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8681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139305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2083066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55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6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47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3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5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026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90884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1976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51439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EBD6A0"/>
                                    <w:right w:val="none" w:sz="0" w:space="0" w:color="auto"/>
                                  </w:divBdr>
                                </w:div>
                                <w:div w:id="22631527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67575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18503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7804411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342648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4" w:color="EBD6A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55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777454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203055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23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8800"/>
                                        <w:left w:val="single" w:sz="6" w:space="0" w:color="FF8800"/>
                                        <w:bottom w:val="single" w:sz="6" w:space="0" w:color="FF8800"/>
                                        <w:right w:val="single" w:sz="6" w:space="0" w:color="FF88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4747075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238826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299966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265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739331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1986276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0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5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21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18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564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06759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5046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8457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EBD6A0"/>
                                    <w:right w:val="none" w:sz="0" w:space="0" w:color="auto"/>
                                  </w:divBdr>
                                </w:div>
                                <w:div w:id="1950118361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738329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464513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593149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6698744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4" w:color="EBD6A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0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58541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2074548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43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8800"/>
                                        <w:left w:val="single" w:sz="6" w:space="0" w:color="FF8800"/>
                                        <w:bottom w:val="single" w:sz="6" w:space="0" w:color="FF8800"/>
                                        <w:right w:val="single" w:sz="6" w:space="0" w:color="FF88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358247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89851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1909533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4340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452086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679232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1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20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6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5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60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89915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835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79283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EBD6A0"/>
                                    <w:right w:val="none" w:sz="0" w:space="0" w:color="auto"/>
                                  </w:divBdr>
                                </w:div>
                                <w:div w:id="953752512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370135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620748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004033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6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4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2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012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289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09276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7414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21385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EBD6A0"/>
                                    <w:right w:val="none" w:sz="0" w:space="0" w:color="auto"/>
                                  </w:divBdr>
                                </w:div>
                                <w:div w:id="775902693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040016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721440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755839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0842401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4" w:color="EBD6A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663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924996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812603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49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F8800"/>
                                        <w:left w:val="single" w:sz="6" w:space="0" w:color="FF8800"/>
                                        <w:bottom w:val="single" w:sz="6" w:space="0" w:color="FF8800"/>
                                        <w:right w:val="single" w:sz="6" w:space="0" w:color="FF88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3332015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62161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791677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2660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11728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DDDDDD"/>
                                <w:right w:val="single" w:sz="6" w:space="0" w:color="DDDDDD"/>
                              </w:divBdr>
                              <w:divsChild>
                                <w:div w:id="112601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8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33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2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6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944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076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710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096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6203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575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846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6305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02759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656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0979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566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40606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384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6079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0936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37317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768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131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0207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85714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688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18839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80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101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54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05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88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845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61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6963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6057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631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0422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907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92396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984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188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96015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797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704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9367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896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841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9355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9089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0981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84503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276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50043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659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689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2;&#1080;&#1090;&#1072;&#1083;&#1080;&#1081;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AAEAAAD/////AQAAAAAAAAAMAgAAAEVDaGVtNFdvcmQuQ29yZSwgVmVyc2lvbj0xLjYuMC4wLCBDdWx0dXJlPW5ldXRyYWwsIFB1YmxpY0tleVRva2VuPW51bGwHAQAAAAABAAAAAAAAAAQgQ2hlbTRXb3JkLkNvcmUuQ29udHJvbFByb3BlcnRpZXMCAAAACw==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FE3C3E04-1FAB-44E6-B300-866A14B5DCA9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Chem4Word.dotx</Template>
  <TotalTime>29</TotalTime>
  <Pages>5</Pages>
  <Words>1641</Words>
  <Characters>9359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</dc:creator>
  <cp:keywords/>
  <dc:description/>
  <cp:lastModifiedBy>Виктория</cp:lastModifiedBy>
  <cp:revision>7</cp:revision>
  <dcterms:created xsi:type="dcterms:W3CDTF">2023-02-06T03:53:00Z</dcterms:created>
  <dcterms:modified xsi:type="dcterms:W3CDTF">2023-02-09T08:44:00Z</dcterms:modified>
</cp:coreProperties>
</file>